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282" w:rsidRPr="004F7AEB" w:rsidRDefault="004F7AEB" w:rsidP="004F7AEB">
      <w:pPr>
        <w:spacing w:line="560" w:lineRule="exact"/>
        <w:ind w:firstLine="0"/>
        <w:jc w:val="left"/>
        <w:rPr>
          <w:rFonts w:ascii="宋体" w:eastAsia="宋体" w:hAnsi="宋体"/>
          <w:color w:val="000000"/>
          <w:sz w:val="30"/>
          <w:szCs w:val="30"/>
        </w:rPr>
      </w:pPr>
      <w:r w:rsidRPr="004F7AEB">
        <w:rPr>
          <w:rFonts w:ascii="宋体" w:eastAsia="宋体" w:hAnsi="宋体" w:hint="eastAsia"/>
          <w:color w:val="000000"/>
          <w:sz w:val="30"/>
          <w:szCs w:val="30"/>
        </w:rPr>
        <w:t>编号：</w:t>
      </w:r>
    </w:p>
    <w:p w:rsidR="00DD5C91" w:rsidRPr="004C033E" w:rsidRDefault="00DD5C91" w:rsidP="005E4282">
      <w:pPr>
        <w:spacing w:line="560" w:lineRule="exact"/>
        <w:jc w:val="center"/>
        <w:rPr>
          <w:rFonts w:eastAsia="方正小标宋简体"/>
          <w:color w:val="000000"/>
          <w:sz w:val="44"/>
        </w:rPr>
      </w:pPr>
    </w:p>
    <w:p w:rsidR="005E4282" w:rsidRPr="004C033E" w:rsidRDefault="005E4282" w:rsidP="005E4282">
      <w:pPr>
        <w:spacing w:line="560" w:lineRule="exact"/>
        <w:jc w:val="center"/>
        <w:rPr>
          <w:rFonts w:eastAsia="方正小标宋简体"/>
          <w:color w:val="000000"/>
          <w:sz w:val="44"/>
        </w:rPr>
      </w:pPr>
    </w:p>
    <w:p w:rsidR="001D756A" w:rsidRPr="003F0F7D" w:rsidRDefault="001D756A" w:rsidP="001D756A">
      <w:pPr>
        <w:spacing w:line="480" w:lineRule="auto"/>
        <w:jc w:val="center"/>
        <w:rPr>
          <w:rFonts w:ascii="宋体" w:eastAsia="宋体" w:hAnsi="宋体"/>
          <w:b/>
          <w:sz w:val="72"/>
        </w:rPr>
      </w:pPr>
      <w:r w:rsidRPr="003F0F7D">
        <w:rPr>
          <w:rFonts w:ascii="宋体" w:eastAsia="宋体" w:hAnsi="宋体" w:hint="eastAsia"/>
          <w:b/>
          <w:sz w:val="72"/>
        </w:rPr>
        <w:t>北京市优秀人才培养资助</w:t>
      </w:r>
    </w:p>
    <w:p w:rsidR="001D756A" w:rsidRPr="003F0F7D" w:rsidRDefault="00414643" w:rsidP="001D756A">
      <w:pPr>
        <w:spacing w:line="480" w:lineRule="auto"/>
        <w:jc w:val="center"/>
        <w:outlineLvl w:val="0"/>
        <w:rPr>
          <w:rFonts w:ascii="宋体" w:eastAsia="宋体" w:hAnsi="宋体"/>
          <w:b/>
          <w:sz w:val="52"/>
        </w:rPr>
      </w:pPr>
      <w:r>
        <w:rPr>
          <w:rFonts w:ascii="宋体" w:eastAsia="宋体" w:hAnsi="宋体" w:hint="eastAsia"/>
          <w:b/>
          <w:sz w:val="52"/>
        </w:rPr>
        <w:t>青年拔尖团队</w:t>
      </w:r>
      <w:r w:rsidR="001D756A" w:rsidRPr="003F0F7D">
        <w:rPr>
          <w:rFonts w:ascii="宋体" w:eastAsia="宋体" w:hAnsi="宋体" w:hint="eastAsia"/>
          <w:b/>
          <w:sz w:val="52"/>
        </w:rPr>
        <w:t>项目申请表</w:t>
      </w:r>
    </w:p>
    <w:p w:rsidR="001D756A" w:rsidRDefault="001D756A" w:rsidP="001D756A">
      <w:pPr>
        <w:jc w:val="center"/>
        <w:rPr>
          <w:b/>
          <w:sz w:val="52"/>
        </w:rPr>
      </w:pPr>
    </w:p>
    <w:p w:rsidR="001D756A" w:rsidRDefault="001D756A" w:rsidP="001D756A">
      <w:pPr>
        <w:jc w:val="center"/>
        <w:rPr>
          <w:sz w:val="52"/>
        </w:rPr>
      </w:pPr>
    </w:p>
    <w:p w:rsidR="005C5F09" w:rsidRDefault="005C5F09" w:rsidP="001D756A">
      <w:pPr>
        <w:jc w:val="center"/>
        <w:rPr>
          <w:sz w:val="52"/>
        </w:rPr>
      </w:pPr>
    </w:p>
    <w:p w:rsidR="001D756A" w:rsidRDefault="001D756A" w:rsidP="001D756A">
      <w:pPr>
        <w:jc w:val="center"/>
        <w:rPr>
          <w:b/>
          <w:sz w:val="36"/>
        </w:rPr>
      </w:pPr>
    </w:p>
    <w:p w:rsidR="003F0F7D" w:rsidRPr="005C5F09" w:rsidRDefault="00B346C5" w:rsidP="005C5F09">
      <w:pPr>
        <w:spacing w:line="360" w:lineRule="auto"/>
        <w:ind w:left="510" w:rightChars="-18" w:right="-58" w:firstLineChars="273" w:firstLine="767"/>
        <w:rPr>
          <w:rFonts w:ascii="宋体" w:eastAsia="宋体" w:hAnsi="宋体"/>
          <w:b/>
          <w:sz w:val="28"/>
          <w:szCs w:val="28"/>
        </w:rPr>
      </w:pPr>
      <w:r w:rsidRPr="005C5F09">
        <w:rPr>
          <w:rFonts w:ascii="宋体" w:eastAsia="宋体" w:hAnsi="宋体" w:hint="eastAsia"/>
          <w:b/>
          <w:noProof/>
          <w:snapToGrid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1934845</wp:posOffset>
                </wp:positionH>
                <wp:positionV relativeFrom="paragraph">
                  <wp:posOffset>268605</wp:posOffset>
                </wp:positionV>
                <wp:extent cx="2790825" cy="0"/>
                <wp:effectExtent l="0" t="0" r="0" b="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0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9AD8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152.35pt;margin-top:21.15pt;width:219.7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x7eGw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"/>
            </w:pict>
          </mc:Fallback>
        </mc:AlternateContent>
      </w:r>
      <w:r w:rsidR="003F0F7D" w:rsidRPr="005C5F09">
        <w:rPr>
          <w:rFonts w:ascii="宋体" w:eastAsia="宋体" w:hAnsi="宋体" w:hint="eastAsia"/>
          <w:b/>
          <w:sz w:val="28"/>
          <w:szCs w:val="28"/>
        </w:rPr>
        <w:t>团队名称：</w:t>
      </w:r>
      <w:r w:rsidR="00BE373D" w:rsidRPr="005C5F09">
        <w:rPr>
          <w:rFonts w:ascii="宋体" w:eastAsia="宋体" w:hAnsi="宋体" w:hint="eastAsia"/>
          <w:b/>
          <w:sz w:val="28"/>
          <w:szCs w:val="28"/>
        </w:rPr>
        <w:t xml:space="preserve">  </w:t>
      </w:r>
      <w:r w:rsidR="00A20FD7" w:rsidRPr="005C5F09">
        <w:rPr>
          <w:rFonts w:ascii="宋体" w:eastAsia="宋体" w:hAnsi="宋体" w:hint="eastAsia"/>
          <w:b/>
          <w:sz w:val="28"/>
          <w:szCs w:val="28"/>
        </w:rPr>
        <w:t xml:space="preserve">    </w:t>
      </w:r>
    </w:p>
    <w:p w:rsidR="003F0F7D" w:rsidRPr="005C5F09" w:rsidRDefault="00B346C5" w:rsidP="005C5F09">
      <w:pPr>
        <w:spacing w:line="360" w:lineRule="auto"/>
        <w:ind w:left="510" w:rightChars="-18" w:right="-58" w:firstLineChars="273" w:firstLine="767"/>
        <w:rPr>
          <w:rFonts w:ascii="宋体" w:eastAsia="宋体" w:hAnsi="宋体"/>
          <w:b/>
          <w:sz w:val="28"/>
          <w:szCs w:val="28"/>
        </w:rPr>
      </w:pPr>
      <w:r w:rsidRPr="005C5F09">
        <w:rPr>
          <w:rFonts w:ascii="宋体" w:eastAsia="宋体" w:hAnsi="宋体" w:hint="eastAsia"/>
          <w:b/>
          <w:noProof/>
          <w:snapToGrid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289560</wp:posOffset>
                </wp:positionV>
                <wp:extent cx="2790825" cy="0"/>
                <wp:effectExtent l="0" t="0" r="0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0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05D4E" id="AutoShape 3" o:spid="_x0000_s1026" type="#_x0000_t32" style="position:absolute;left:0;text-align:left;margin-left:154.6pt;margin-top:22.8pt;width:219.7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"/>
            </w:pict>
          </mc:Fallback>
        </mc:AlternateContent>
      </w:r>
      <w:r w:rsidR="003F0F7D" w:rsidRPr="005C5F09">
        <w:rPr>
          <w:rFonts w:ascii="宋体" w:eastAsia="宋体" w:hAnsi="宋体" w:hint="eastAsia"/>
          <w:b/>
          <w:sz w:val="28"/>
          <w:szCs w:val="28"/>
        </w:rPr>
        <w:t>团队</w:t>
      </w:r>
      <w:r w:rsidR="00343191" w:rsidRPr="005C5F09">
        <w:rPr>
          <w:rFonts w:ascii="宋体" w:eastAsia="宋体" w:hAnsi="宋体" w:hint="eastAsia"/>
          <w:b/>
          <w:sz w:val="28"/>
          <w:szCs w:val="28"/>
        </w:rPr>
        <w:t>带头</w:t>
      </w:r>
      <w:r w:rsidR="003F0F7D" w:rsidRPr="005C5F09">
        <w:rPr>
          <w:rFonts w:ascii="宋体" w:eastAsia="宋体" w:hAnsi="宋体" w:hint="eastAsia"/>
          <w:b/>
          <w:sz w:val="28"/>
          <w:szCs w:val="28"/>
        </w:rPr>
        <w:t>人：</w:t>
      </w:r>
      <w:r w:rsidR="00A20FD7" w:rsidRPr="005C5F09">
        <w:rPr>
          <w:rFonts w:ascii="宋体" w:eastAsia="宋体" w:hAnsi="宋体" w:hint="eastAsia"/>
          <w:b/>
          <w:sz w:val="28"/>
          <w:szCs w:val="28"/>
        </w:rPr>
        <w:t xml:space="preserve">    </w:t>
      </w:r>
    </w:p>
    <w:p w:rsidR="003F0F7D" w:rsidRPr="005C5F09" w:rsidRDefault="00B346C5" w:rsidP="005C5F09">
      <w:pPr>
        <w:spacing w:line="360" w:lineRule="auto"/>
        <w:ind w:left="510" w:rightChars="-18" w:right="-58" w:firstLineChars="273" w:firstLine="767"/>
        <w:rPr>
          <w:rFonts w:ascii="宋体" w:eastAsia="宋体" w:hAnsi="宋体"/>
          <w:b/>
          <w:sz w:val="28"/>
          <w:szCs w:val="28"/>
        </w:rPr>
      </w:pPr>
      <w:r w:rsidRPr="005C5F09">
        <w:rPr>
          <w:rFonts w:ascii="宋体" w:eastAsia="宋体" w:hAnsi="宋体" w:hint="eastAsia"/>
          <w:b/>
          <w:noProof/>
          <w:snapToGrid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1953895</wp:posOffset>
                </wp:positionH>
                <wp:positionV relativeFrom="paragraph">
                  <wp:posOffset>281940</wp:posOffset>
                </wp:positionV>
                <wp:extent cx="2790825" cy="0"/>
                <wp:effectExtent l="0" t="0" r="0" b="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0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55531" id="AutoShape 4" o:spid="_x0000_s1026" type="#_x0000_t32" style="position:absolute;left:0;text-align:left;margin-left:153.85pt;margin-top:22.2pt;width:219.7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"/>
            </w:pict>
          </mc:Fallback>
        </mc:AlternateContent>
      </w:r>
      <w:r w:rsidR="00283B3C" w:rsidRPr="005C5F09">
        <w:rPr>
          <w:rFonts w:ascii="宋体" w:eastAsia="宋体" w:hAnsi="宋体" w:hint="eastAsia"/>
          <w:b/>
          <w:sz w:val="28"/>
          <w:szCs w:val="28"/>
        </w:rPr>
        <w:t>工作</w:t>
      </w:r>
      <w:r w:rsidR="003F0F7D" w:rsidRPr="005C5F09">
        <w:rPr>
          <w:rFonts w:ascii="宋体" w:eastAsia="宋体" w:hAnsi="宋体" w:hint="eastAsia"/>
          <w:b/>
          <w:sz w:val="28"/>
          <w:szCs w:val="28"/>
        </w:rPr>
        <w:t>单位：</w:t>
      </w:r>
      <w:r w:rsidR="00BE373D" w:rsidRPr="005C5F09">
        <w:rPr>
          <w:rFonts w:ascii="宋体" w:eastAsia="宋体" w:hAnsi="宋体" w:hint="eastAsia"/>
          <w:b/>
          <w:sz w:val="28"/>
          <w:szCs w:val="28"/>
        </w:rPr>
        <w:t xml:space="preserve">  </w:t>
      </w:r>
      <w:r w:rsidR="00A20FD7" w:rsidRPr="005C5F09">
        <w:rPr>
          <w:rFonts w:ascii="宋体" w:eastAsia="宋体" w:hAnsi="宋体" w:hint="eastAsia"/>
          <w:b/>
          <w:sz w:val="28"/>
          <w:szCs w:val="28"/>
        </w:rPr>
        <w:t xml:space="preserve">    </w:t>
      </w:r>
    </w:p>
    <w:p w:rsidR="003F0F7D" w:rsidRPr="005C5F09" w:rsidRDefault="00B346C5" w:rsidP="005C5F09">
      <w:pPr>
        <w:spacing w:line="360" w:lineRule="auto"/>
        <w:ind w:left="510" w:rightChars="-18" w:right="-58" w:firstLineChars="273" w:firstLine="767"/>
        <w:rPr>
          <w:rFonts w:ascii="宋体" w:eastAsia="宋体" w:hAnsi="宋体"/>
          <w:b/>
          <w:sz w:val="28"/>
          <w:szCs w:val="28"/>
        </w:rPr>
      </w:pPr>
      <w:r w:rsidRPr="005C5F09">
        <w:rPr>
          <w:rFonts w:ascii="宋体" w:eastAsia="宋体" w:hAnsi="宋体" w:hint="eastAsia"/>
          <w:b/>
          <w:noProof/>
          <w:snapToGrid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1915795</wp:posOffset>
                </wp:positionH>
                <wp:positionV relativeFrom="paragraph">
                  <wp:posOffset>283845</wp:posOffset>
                </wp:positionV>
                <wp:extent cx="2790825" cy="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0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FDC6A" id="AutoShape 5" o:spid="_x0000_s1026" type="#_x0000_t32" style="position:absolute;left:0;text-align:left;margin-left:150.85pt;margin-top:22.35pt;width:219.7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Rg2HA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"/>
            </w:pict>
          </mc:Fallback>
        </mc:AlternateContent>
      </w:r>
      <w:r w:rsidR="00283B3C" w:rsidRPr="005C5F09">
        <w:rPr>
          <w:rFonts w:ascii="宋体" w:eastAsia="宋体" w:hAnsi="宋体" w:hint="eastAsia"/>
          <w:b/>
          <w:sz w:val="28"/>
          <w:szCs w:val="28"/>
        </w:rPr>
        <w:t>推荐单位</w:t>
      </w:r>
      <w:r w:rsidR="003F0F7D" w:rsidRPr="005C5F09">
        <w:rPr>
          <w:rFonts w:ascii="宋体" w:eastAsia="宋体" w:hAnsi="宋体" w:hint="eastAsia"/>
          <w:b/>
          <w:sz w:val="28"/>
          <w:szCs w:val="28"/>
        </w:rPr>
        <w:t>：</w:t>
      </w:r>
      <w:r w:rsidR="00BE373D" w:rsidRPr="005C5F09">
        <w:rPr>
          <w:rFonts w:ascii="宋体" w:eastAsia="宋体" w:hAnsi="宋体" w:hint="eastAsia"/>
          <w:b/>
          <w:sz w:val="28"/>
          <w:szCs w:val="28"/>
        </w:rPr>
        <w:t xml:space="preserve">  </w:t>
      </w:r>
      <w:r w:rsidR="00A20FD7" w:rsidRPr="005C5F09">
        <w:rPr>
          <w:rFonts w:ascii="宋体" w:eastAsia="宋体" w:hAnsi="宋体" w:hint="eastAsia"/>
          <w:b/>
          <w:sz w:val="28"/>
          <w:szCs w:val="28"/>
        </w:rPr>
        <w:t xml:space="preserve">    </w:t>
      </w:r>
    </w:p>
    <w:p w:rsidR="001D756A" w:rsidRPr="005C5F09" w:rsidRDefault="00B346C5" w:rsidP="005C5F09">
      <w:pPr>
        <w:spacing w:line="360" w:lineRule="auto"/>
        <w:ind w:left="510" w:rightChars="-18" w:right="-58" w:firstLineChars="273" w:firstLine="767"/>
        <w:rPr>
          <w:rFonts w:ascii="宋体" w:eastAsia="宋体" w:hAnsi="宋体"/>
          <w:b/>
          <w:sz w:val="28"/>
          <w:szCs w:val="28"/>
        </w:rPr>
      </w:pPr>
      <w:r w:rsidRPr="005C5F09"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1887220</wp:posOffset>
                </wp:positionH>
                <wp:positionV relativeFrom="paragraph">
                  <wp:posOffset>295275</wp:posOffset>
                </wp:positionV>
                <wp:extent cx="2790825" cy="0"/>
                <wp:effectExtent l="0" t="0" r="0" b="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0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0913F" id="AutoShape 6" o:spid="_x0000_s1026" type="#_x0000_t32" style="position:absolute;left:0;text-align:left;margin-left:148.6pt;margin-top:23.25pt;width:219.7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"/>
            </w:pict>
          </mc:Fallback>
        </mc:AlternateContent>
      </w:r>
      <w:r w:rsidR="003F0F7D" w:rsidRPr="005C5F09">
        <w:rPr>
          <w:rFonts w:ascii="宋体" w:eastAsia="宋体" w:hAnsi="宋体" w:hint="eastAsia"/>
          <w:b/>
          <w:sz w:val="28"/>
          <w:szCs w:val="28"/>
        </w:rPr>
        <w:t>申报日期</w:t>
      </w:r>
      <w:r w:rsidR="00233359" w:rsidRPr="005C5F09">
        <w:rPr>
          <w:rFonts w:ascii="宋体" w:eastAsia="宋体" w:hAnsi="宋体" w:hint="eastAsia"/>
          <w:b/>
          <w:sz w:val="28"/>
          <w:szCs w:val="28"/>
        </w:rPr>
        <w:t xml:space="preserve">: </w:t>
      </w:r>
      <w:r w:rsidR="00BE373D" w:rsidRPr="005C5F09">
        <w:rPr>
          <w:rFonts w:ascii="宋体" w:eastAsia="宋体" w:hAnsi="宋体" w:hint="eastAsia"/>
          <w:b/>
          <w:sz w:val="28"/>
          <w:szCs w:val="28"/>
        </w:rPr>
        <w:t xml:space="preserve"> </w:t>
      </w:r>
      <w:r w:rsidR="005E61D7" w:rsidRPr="005C5F09">
        <w:rPr>
          <w:rFonts w:ascii="宋体" w:eastAsia="宋体" w:hAnsi="宋体" w:hint="eastAsia"/>
          <w:b/>
          <w:sz w:val="28"/>
          <w:szCs w:val="28"/>
        </w:rPr>
        <w:t xml:space="preserve">     </w:t>
      </w:r>
    </w:p>
    <w:p w:rsidR="001D756A" w:rsidRDefault="001D756A" w:rsidP="001D756A">
      <w:pPr>
        <w:rPr>
          <w:b/>
        </w:rPr>
      </w:pPr>
    </w:p>
    <w:p w:rsidR="00924AD6" w:rsidRDefault="00924AD6" w:rsidP="001D756A">
      <w:pPr>
        <w:rPr>
          <w:b/>
        </w:rPr>
      </w:pPr>
    </w:p>
    <w:p w:rsidR="00924AD6" w:rsidRDefault="00924AD6" w:rsidP="001D756A">
      <w:pPr>
        <w:rPr>
          <w:b/>
        </w:rPr>
      </w:pPr>
    </w:p>
    <w:p w:rsidR="001D756A" w:rsidRPr="0060066D" w:rsidRDefault="001D756A" w:rsidP="00634630">
      <w:pPr>
        <w:ind w:firstLine="0"/>
        <w:jc w:val="center"/>
        <w:rPr>
          <w:rFonts w:ascii="宋体" w:eastAsia="宋体" w:hAnsi="宋体"/>
          <w:b/>
          <w:sz w:val="30"/>
        </w:rPr>
      </w:pPr>
      <w:r w:rsidRPr="0060066D">
        <w:rPr>
          <w:rFonts w:ascii="宋体" w:eastAsia="宋体" w:hAnsi="宋体" w:hint="eastAsia"/>
          <w:b/>
          <w:sz w:val="30"/>
        </w:rPr>
        <w:t>中共北京市委组织部印制</w:t>
      </w:r>
    </w:p>
    <w:p w:rsidR="0091023B" w:rsidRDefault="0091023B" w:rsidP="0091023B">
      <w:pPr>
        <w:spacing w:afterLines="50" w:after="120" w:line="560" w:lineRule="exact"/>
        <w:ind w:firstLine="0"/>
        <w:rPr>
          <w:rFonts w:eastAsia="黑体"/>
          <w:color w:val="000000"/>
          <w:szCs w:val="32"/>
        </w:rPr>
      </w:pPr>
    </w:p>
    <w:p w:rsidR="0091023B" w:rsidRDefault="0091023B" w:rsidP="0091023B">
      <w:pPr>
        <w:spacing w:afterLines="50" w:after="120" w:line="560" w:lineRule="exact"/>
        <w:ind w:firstLine="0"/>
        <w:rPr>
          <w:rFonts w:eastAsia="黑体"/>
          <w:color w:val="000000"/>
          <w:szCs w:val="32"/>
        </w:rPr>
      </w:pPr>
    </w:p>
    <w:tbl>
      <w:tblPr>
        <w:tblW w:w="9801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4"/>
        <w:gridCol w:w="85"/>
        <w:gridCol w:w="27"/>
        <w:gridCol w:w="278"/>
        <w:gridCol w:w="34"/>
        <w:gridCol w:w="220"/>
        <w:gridCol w:w="27"/>
        <w:gridCol w:w="532"/>
        <w:gridCol w:w="174"/>
        <w:gridCol w:w="6"/>
        <w:gridCol w:w="24"/>
        <w:gridCol w:w="38"/>
        <w:gridCol w:w="129"/>
        <w:gridCol w:w="26"/>
        <w:gridCol w:w="68"/>
        <w:gridCol w:w="263"/>
        <w:gridCol w:w="177"/>
        <w:gridCol w:w="24"/>
        <w:gridCol w:w="143"/>
        <w:gridCol w:w="175"/>
        <w:gridCol w:w="34"/>
        <w:gridCol w:w="87"/>
        <w:gridCol w:w="651"/>
        <w:gridCol w:w="542"/>
        <w:gridCol w:w="38"/>
        <w:gridCol w:w="76"/>
        <w:gridCol w:w="15"/>
        <w:gridCol w:w="312"/>
        <w:gridCol w:w="6"/>
        <w:gridCol w:w="22"/>
        <w:gridCol w:w="322"/>
        <w:gridCol w:w="261"/>
        <w:gridCol w:w="435"/>
        <w:gridCol w:w="17"/>
        <w:gridCol w:w="45"/>
        <w:gridCol w:w="29"/>
        <w:gridCol w:w="49"/>
        <w:gridCol w:w="151"/>
        <w:gridCol w:w="509"/>
        <w:gridCol w:w="31"/>
        <w:gridCol w:w="12"/>
        <w:gridCol w:w="183"/>
        <w:gridCol w:w="164"/>
        <w:gridCol w:w="173"/>
        <w:gridCol w:w="387"/>
        <w:gridCol w:w="101"/>
        <w:gridCol w:w="68"/>
        <w:gridCol w:w="160"/>
        <w:gridCol w:w="161"/>
        <w:gridCol w:w="7"/>
        <w:gridCol w:w="15"/>
        <w:gridCol w:w="182"/>
        <w:gridCol w:w="299"/>
        <w:gridCol w:w="804"/>
        <w:gridCol w:w="11"/>
      </w:tblGrid>
      <w:tr w:rsidR="00A31887" w:rsidTr="00B070CA">
        <w:trPr>
          <w:cantSplit/>
          <w:trHeight w:val="454"/>
        </w:trPr>
        <w:tc>
          <w:tcPr>
            <w:tcW w:w="9801" w:type="dxa"/>
            <w:gridSpan w:val="5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5985" w:rsidRPr="00C0109D" w:rsidRDefault="00433135" w:rsidP="00805985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lastRenderedPageBreak/>
              <w:t>一、</w:t>
            </w:r>
            <w:r w:rsidR="00805985" w:rsidRPr="00805985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团队总体情况</w:t>
            </w:r>
            <w:bookmarkStart w:id="0" w:name="_GoBack"/>
            <w:bookmarkEnd w:id="0"/>
          </w:p>
        </w:tc>
      </w:tr>
      <w:tr w:rsidR="00A31887" w:rsidTr="00562992">
        <w:trPr>
          <w:cantSplit/>
          <w:trHeight w:val="454"/>
        </w:trPr>
        <w:tc>
          <w:tcPr>
            <w:tcW w:w="2592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85" w:rsidRPr="00C0109D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单位</w:t>
            </w:r>
            <w:r w:rsidR="00805985"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名称</w:t>
            </w:r>
          </w:p>
        </w:tc>
        <w:tc>
          <w:tcPr>
            <w:tcW w:w="7209" w:type="dxa"/>
            <w:gridSpan w:val="41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985" w:rsidRPr="00B4026C" w:rsidRDefault="00805985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snapToGrid/>
                <w:kern w:val="2"/>
                <w:sz w:val="21"/>
                <w:szCs w:val="24"/>
              </w:rPr>
            </w:pPr>
          </w:p>
        </w:tc>
      </w:tr>
      <w:tr w:rsidR="00A31887" w:rsidTr="00562992">
        <w:trPr>
          <w:cantSplit/>
          <w:trHeight w:val="454"/>
        </w:trPr>
        <w:tc>
          <w:tcPr>
            <w:tcW w:w="25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34" w:rsidRPr="00C0109D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单位性质</w:t>
            </w:r>
          </w:p>
        </w:tc>
        <w:tc>
          <w:tcPr>
            <w:tcW w:w="720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634" w:rsidRPr="00C0109D" w:rsidRDefault="00581634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A31887" w:rsidTr="00562992">
        <w:trPr>
          <w:cantSplit/>
          <w:trHeight w:val="454"/>
        </w:trPr>
        <w:tc>
          <w:tcPr>
            <w:tcW w:w="25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所在行业</w:t>
            </w:r>
          </w:p>
        </w:tc>
        <w:tc>
          <w:tcPr>
            <w:tcW w:w="720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Pr="00C0109D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A31887" w:rsidTr="00562992">
        <w:trPr>
          <w:cantSplit/>
          <w:trHeight w:val="454"/>
        </w:trPr>
        <w:tc>
          <w:tcPr>
            <w:tcW w:w="25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9B7739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单位联系人</w:t>
            </w:r>
          </w:p>
        </w:tc>
        <w:tc>
          <w:tcPr>
            <w:tcW w:w="720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Pr="00C0109D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A31887" w:rsidTr="00562992">
        <w:trPr>
          <w:cantSplit/>
          <w:trHeight w:val="454"/>
        </w:trPr>
        <w:tc>
          <w:tcPr>
            <w:tcW w:w="25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Pr="009B7739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9B7739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单位电话</w:t>
            </w:r>
          </w:p>
        </w:tc>
        <w:tc>
          <w:tcPr>
            <w:tcW w:w="720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Pr="00C0109D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A31887" w:rsidTr="00562992">
        <w:trPr>
          <w:cantSplit/>
          <w:trHeight w:val="454"/>
        </w:trPr>
        <w:tc>
          <w:tcPr>
            <w:tcW w:w="25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Pr="009B7739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9B7739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单位地址</w:t>
            </w:r>
          </w:p>
        </w:tc>
        <w:tc>
          <w:tcPr>
            <w:tcW w:w="720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Pr="00C0109D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A31887" w:rsidTr="00562992">
        <w:trPr>
          <w:cantSplit/>
          <w:trHeight w:val="454"/>
        </w:trPr>
        <w:tc>
          <w:tcPr>
            <w:tcW w:w="25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Pr="009B7739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9B7739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团队名称</w:t>
            </w:r>
          </w:p>
        </w:tc>
        <w:tc>
          <w:tcPr>
            <w:tcW w:w="720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Pr="00C0109D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A31887" w:rsidTr="00562992">
        <w:trPr>
          <w:cantSplit/>
          <w:trHeight w:val="454"/>
        </w:trPr>
        <w:tc>
          <w:tcPr>
            <w:tcW w:w="25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Pr="009B7739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9B7739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专业领域</w:t>
            </w:r>
          </w:p>
        </w:tc>
        <w:tc>
          <w:tcPr>
            <w:tcW w:w="720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Pr="00C0109D" w:rsidRDefault="009B773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4B4D50" w:rsidTr="00B070CA">
        <w:trPr>
          <w:cantSplit/>
          <w:trHeight w:val="454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D50" w:rsidRPr="00271E6D" w:rsidRDefault="009B7739" w:rsidP="009B7739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单位简介</w:t>
            </w:r>
            <w:r w:rsidRPr="009B773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(</w:t>
            </w:r>
            <w:r w:rsidRPr="009B773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限</w:t>
            </w:r>
            <w:r w:rsidRPr="009B773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500</w:t>
            </w:r>
            <w:r w:rsidRPr="009B773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字</w:t>
            </w:r>
            <w:r w:rsidRPr="009B773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)</w:t>
            </w:r>
          </w:p>
        </w:tc>
      </w:tr>
      <w:tr w:rsidR="0056732E" w:rsidTr="00B070CA">
        <w:trPr>
          <w:cantSplit/>
          <w:trHeight w:val="3152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D50" w:rsidRPr="005A18DA" w:rsidRDefault="004B4D50" w:rsidP="00C44591">
            <w:pPr>
              <w:spacing w:line="500" w:lineRule="exact"/>
              <w:ind w:firstLine="0"/>
              <w:rPr>
                <w:sz w:val="21"/>
                <w:szCs w:val="21"/>
              </w:rPr>
            </w:pPr>
          </w:p>
        </w:tc>
      </w:tr>
      <w:tr w:rsidR="00964257" w:rsidTr="00B070CA">
        <w:trPr>
          <w:cantSplit/>
          <w:trHeight w:val="454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739" w:rsidRPr="00271E6D" w:rsidRDefault="009B7739" w:rsidP="00CC1B49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sz w:val="28"/>
                <w:szCs w:val="28"/>
              </w:rPr>
            </w:pPr>
            <w:r w:rsidRPr="00C0109D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团队自我评价</w:t>
            </w:r>
            <w:r w:rsidRPr="009B773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(</w:t>
            </w:r>
            <w:r w:rsidRPr="009B773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限</w:t>
            </w:r>
            <w:r w:rsidRPr="009B773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1000</w:t>
            </w:r>
            <w:r w:rsidRPr="009B773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字</w:t>
            </w:r>
            <w:r w:rsidRPr="009B773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)</w:t>
            </w:r>
          </w:p>
        </w:tc>
      </w:tr>
      <w:tr w:rsidR="00964257" w:rsidTr="00B070CA">
        <w:trPr>
          <w:cantSplit/>
          <w:trHeight w:val="5188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739" w:rsidRPr="005A18DA" w:rsidRDefault="009B7739" w:rsidP="00CC1B49">
            <w:pPr>
              <w:spacing w:line="500" w:lineRule="exact"/>
              <w:ind w:firstLine="0"/>
              <w:rPr>
                <w:sz w:val="21"/>
                <w:szCs w:val="21"/>
              </w:rPr>
            </w:pPr>
          </w:p>
        </w:tc>
      </w:tr>
      <w:tr w:rsidR="00AA3BB5" w:rsidTr="00B070CA">
        <w:trPr>
          <w:cantSplit/>
          <w:trHeight w:val="503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B5" w:rsidRPr="00FB4E5D" w:rsidRDefault="00433135" w:rsidP="00705667">
            <w:pPr>
              <w:autoSpaceDE/>
              <w:autoSpaceDN/>
              <w:snapToGrid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lastRenderedPageBreak/>
              <w:t>二、</w:t>
            </w:r>
            <w:r w:rsidR="00AA3BB5" w:rsidRPr="00C0109D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团队成员基本信息</w:t>
            </w:r>
          </w:p>
        </w:tc>
      </w:tr>
      <w:tr w:rsidR="00801F0B" w:rsidTr="00B070CA">
        <w:trPr>
          <w:cantSplit/>
          <w:trHeight w:val="454"/>
        </w:trPr>
        <w:tc>
          <w:tcPr>
            <w:tcW w:w="1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C0109D" w:rsidDel="00217832" w:rsidRDefault="00FF6C2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bookmarkStart w:id="1" w:name="A32Begin"/>
            <w:bookmarkEnd w:id="1"/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姓名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C0109D" w:rsidRDefault="00FF6C29" w:rsidP="00C0109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性别</w:t>
            </w:r>
          </w:p>
        </w:tc>
        <w:tc>
          <w:tcPr>
            <w:tcW w:w="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C0109D" w:rsidRDefault="006259E3" w:rsidP="000A541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年龄</w:t>
            </w:r>
          </w:p>
        </w:tc>
        <w:tc>
          <w:tcPr>
            <w:tcW w:w="21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C0109D" w:rsidRDefault="00CE0576" w:rsidP="000A541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学历学位</w:t>
            </w:r>
          </w:p>
        </w:tc>
        <w:tc>
          <w:tcPr>
            <w:tcW w:w="1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C0109D" w:rsidRDefault="00CE0576" w:rsidP="00CE3A7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专业技术职务</w:t>
            </w:r>
          </w:p>
        </w:tc>
        <w:tc>
          <w:tcPr>
            <w:tcW w:w="14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C0109D" w:rsidRDefault="00CE0576" w:rsidP="000A541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研究方向</w:t>
            </w:r>
          </w:p>
        </w:tc>
        <w:tc>
          <w:tcPr>
            <w:tcW w:w="1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C0109D" w:rsidRDefault="00CE0576" w:rsidP="000A5412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团队中角色</w:t>
            </w:r>
          </w:p>
        </w:tc>
      </w:tr>
      <w:tr w:rsidR="00801F0B" w:rsidTr="00B070CA">
        <w:trPr>
          <w:cantSplit/>
          <w:trHeight w:val="658"/>
        </w:trPr>
        <w:tc>
          <w:tcPr>
            <w:tcW w:w="1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614AE1" w:rsidRDefault="00CE0576" w:rsidP="00BE75EA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614AE1" w:rsidRDefault="00CE0576" w:rsidP="00BE75EA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614AE1" w:rsidRDefault="00CE0576" w:rsidP="00BE75EA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21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614AE1" w:rsidRDefault="00CE0576" w:rsidP="00BE75EA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614AE1" w:rsidRDefault="00CE0576" w:rsidP="00BE75EA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4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614AE1" w:rsidRDefault="00CE0576" w:rsidP="00BE75EA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576" w:rsidRPr="00614AE1" w:rsidRDefault="00CE0576" w:rsidP="00BE75EA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</w:tr>
      <w:tr w:rsidR="004A02EA" w:rsidTr="00B070CA">
        <w:trPr>
          <w:cantSplit/>
          <w:trHeight w:val="505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2EA" w:rsidRPr="000979A2" w:rsidRDefault="004A02EA" w:rsidP="000F469F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b/>
                <w:sz w:val="28"/>
                <w:szCs w:val="28"/>
              </w:rPr>
            </w:pPr>
            <w:r w:rsidRPr="000F469F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个人简介</w:t>
            </w:r>
          </w:p>
        </w:tc>
      </w:tr>
      <w:tr w:rsidR="004A02EA" w:rsidTr="00B070CA">
        <w:trPr>
          <w:cantSplit/>
          <w:trHeight w:val="1514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EA" w:rsidRPr="001761D0" w:rsidRDefault="004A02EA" w:rsidP="00C55AB5">
            <w:pPr>
              <w:ind w:firstLine="0"/>
              <w:rPr>
                <w:rFonts w:ascii="宋体" w:eastAsia="宋体" w:hAnsi="宋体"/>
                <w:sz w:val="21"/>
                <w:szCs w:val="21"/>
              </w:rPr>
            </w:pPr>
            <w:bookmarkStart w:id="2" w:name="A32End"/>
            <w:bookmarkEnd w:id="2"/>
          </w:p>
        </w:tc>
      </w:tr>
      <w:tr w:rsidR="00A31887" w:rsidTr="00B070CA">
        <w:trPr>
          <w:cantSplit/>
          <w:trHeight w:val="454"/>
        </w:trPr>
        <w:tc>
          <w:tcPr>
            <w:tcW w:w="1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Del="00217832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姓名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性别</w:t>
            </w:r>
          </w:p>
        </w:tc>
        <w:tc>
          <w:tcPr>
            <w:tcW w:w="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年龄</w:t>
            </w:r>
          </w:p>
        </w:tc>
        <w:tc>
          <w:tcPr>
            <w:tcW w:w="21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学历学位</w:t>
            </w:r>
          </w:p>
        </w:tc>
        <w:tc>
          <w:tcPr>
            <w:tcW w:w="1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专业技术职务</w:t>
            </w:r>
          </w:p>
        </w:tc>
        <w:tc>
          <w:tcPr>
            <w:tcW w:w="14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研究方向</w:t>
            </w:r>
          </w:p>
        </w:tc>
        <w:tc>
          <w:tcPr>
            <w:tcW w:w="1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团队中角色</w:t>
            </w:r>
          </w:p>
        </w:tc>
      </w:tr>
      <w:tr w:rsidR="00A31887" w:rsidTr="00B070CA">
        <w:trPr>
          <w:cantSplit/>
          <w:trHeight w:val="658"/>
        </w:trPr>
        <w:tc>
          <w:tcPr>
            <w:tcW w:w="1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21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4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</w:tr>
      <w:tr w:rsidR="00964257" w:rsidTr="00B070CA">
        <w:trPr>
          <w:cantSplit/>
          <w:trHeight w:val="505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0979A2" w:rsidRDefault="00FF6C29" w:rsidP="00CC1B49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b/>
                <w:sz w:val="28"/>
                <w:szCs w:val="28"/>
              </w:rPr>
            </w:pPr>
            <w:r w:rsidRPr="000F469F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个人简介</w:t>
            </w:r>
          </w:p>
        </w:tc>
      </w:tr>
      <w:tr w:rsidR="00964257" w:rsidTr="00B070CA">
        <w:trPr>
          <w:cantSplit/>
          <w:trHeight w:val="1514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29" w:rsidRPr="001761D0" w:rsidRDefault="00FF6C29" w:rsidP="00CC1B49">
            <w:pPr>
              <w:ind w:firstLine="0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56732E" w:rsidTr="00B070CA">
        <w:trPr>
          <w:gridAfter w:val="1"/>
          <w:wAfter w:w="11" w:type="dxa"/>
          <w:cantSplit/>
          <w:trHeight w:val="454"/>
        </w:trPr>
        <w:tc>
          <w:tcPr>
            <w:tcW w:w="1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Del="00217832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姓名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性别</w:t>
            </w:r>
          </w:p>
        </w:tc>
        <w:tc>
          <w:tcPr>
            <w:tcW w:w="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年龄</w:t>
            </w:r>
          </w:p>
        </w:tc>
        <w:tc>
          <w:tcPr>
            <w:tcW w:w="2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学历学位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专业技术职务</w:t>
            </w:r>
          </w:p>
        </w:tc>
        <w:tc>
          <w:tcPr>
            <w:tcW w:w="14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研究方向</w:t>
            </w: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团队中角色</w:t>
            </w:r>
          </w:p>
        </w:tc>
      </w:tr>
      <w:tr w:rsidR="0056732E" w:rsidTr="00B070CA">
        <w:trPr>
          <w:gridAfter w:val="1"/>
          <w:wAfter w:w="11" w:type="dxa"/>
          <w:cantSplit/>
          <w:trHeight w:val="658"/>
        </w:trPr>
        <w:tc>
          <w:tcPr>
            <w:tcW w:w="1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7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2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4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</w:tr>
      <w:tr w:rsidR="00964257" w:rsidTr="00B070CA">
        <w:trPr>
          <w:cantSplit/>
          <w:trHeight w:val="505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0979A2" w:rsidRDefault="00FF6C29" w:rsidP="00CC1B49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b/>
                <w:sz w:val="28"/>
                <w:szCs w:val="28"/>
              </w:rPr>
            </w:pPr>
            <w:r w:rsidRPr="000F469F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个人简介</w:t>
            </w:r>
          </w:p>
        </w:tc>
      </w:tr>
      <w:tr w:rsidR="00964257" w:rsidTr="00B070CA">
        <w:trPr>
          <w:cantSplit/>
          <w:trHeight w:val="1514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29" w:rsidRPr="001761D0" w:rsidRDefault="00FF6C29" w:rsidP="00CC1B49">
            <w:pPr>
              <w:ind w:firstLine="0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56732E" w:rsidTr="00B070CA">
        <w:trPr>
          <w:cantSplit/>
          <w:trHeight w:val="454"/>
        </w:trPr>
        <w:tc>
          <w:tcPr>
            <w:tcW w:w="1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Del="00217832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姓名</w:t>
            </w:r>
          </w:p>
        </w:tc>
        <w:tc>
          <w:tcPr>
            <w:tcW w:w="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性别</w:t>
            </w:r>
          </w:p>
        </w:tc>
        <w:tc>
          <w:tcPr>
            <w:tcW w:w="7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年龄</w:t>
            </w:r>
          </w:p>
        </w:tc>
        <w:tc>
          <w:tcPr>
            <w:tcW w:w="2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学历学位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专业技术职务</w:t>
            </w:r>
          </w:p>
        </w:tc>
        <w:tc>
          <w:tcPr>
            <w:tcW w:w="13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研究方向</w:t>
            </w:r>
          </w:p>
        </w:tc>
        <w:tc>
          <w:tcPr>
            <w:tcW w:w="1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C0109D" w:rsidRDefault="00FF6C29" w:rsidP="00CC1B49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C0109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团队中角色</w:t>
            </w:r>
          </w:p>
        </w:tc>
      </w:tr>
      <w:tr w:rsidR="0056732E" w:rsidTr="00B070CA">
        <w:trPr>
          <w:cantSplit/>
          <w:trHeight w:val="658"/>
        </w:trPr>
        <w:tc>
          <w:tcPr>
            <w:tcW w:w="1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7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2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3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  <w:tc>
          <w:tcPr>
            <w:tcW w:w="1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614AE1" w:rsidRDefault="00FF6C29" w:rsidP="00CC1B49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noProof/>
                <w:sz w:val="21"/>
                <w:szCs w:val="21"/>
              </w:rPr>
            </w:pPr>
          </w:p>
        </w:tc>
      </w:tr>
      <w:tr w:rsidR="00964257" w:rsidTr="00B070CA">
        <w:trPr>
          <w:cantSplit/>
          <w:trHeight w:val="505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C29" w:rsidRPr="000979A2" w:rsidRDefault="00FF6C29" w:rsidP="00CC1B49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b/>
                <w:sz w:val="28"/>
                <w:szCs w:val="28"/>
              </w:rPr>
            </w:pPr>
            <w:r w:rsidRPr="000F469F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个人简介</w:t>
            </w:r>
          </w:p>
        </w:tc>
      </w:tr>
      <w:tr w:rsidR="00964257" w:rsidTr="00B070CA">
        <w:trPr>
          <w:cantSplit/>
          <w:trHeight w:val="1778"/>
        </w:trPr>
        <w:tc>
          <w:tcPr>
            <w:tcW w:w="9801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29" w:rsidRPr="001761D0" w:rsidRDefault="00FF6C29" w:rsidP="00CC1B49">
            <w:pPr>
              <w:ind w:firstLine="0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56732E" w:rsidTr="00B070CA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801" w:type="dxa"/>
            <w:gridSpan w:val="56"/>
            <w:vAlign w:val="center"/>
          </w:tcPr>
          <w:p w:rsidR="005E4282" w:rsidRPr="003A7995" w:rsidRDefault="00965991" w:rsidP="000F469F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 w:rsidR="00D86C3A">
              <w:br w:type="page"/>
            </w:r>
            <w:r w:rsidR="00BB5EB2" w:rsidRPr="00092601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三、</w:t>
            </w:r>
            <w:r w:rsidR="005E4282" w:rsidRPr="000F469F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团队</w:t>
            </w:r>
            <w:r w:rsidR="00E41D9D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成员</w:t>
            </w:r>
            <w:r w:rsidR="005E4282" w:rsidRPr="000F469F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承担主要项目</w:t>
            </w:r>
          </w:p>
        </w:tc>
      </w:tr>
      <w:tr w:rsidR="008E631E" w:rsidTr="00B070CA">
        <w:tblPrEx>
          <w:tblLook w:val="01E0" w:firstRow="1" w:lastRow="1" w:firstColumn="1" w:lastColumn="1" w:noHBand="0" w:noVBand="0"/>
        </w:tblPrEx>
        <w:trPr>
          <w:trHeight w:val="542"/>
        </w:trPr>
        <w:tc>
          <w:tcPr>
            <w:tcW w:w="2399" w:type="dxa"/>
            <w:gridSpan w:val="12"/>
            <w:vAlign w:val="center"/>
          </w:tcPr>
          <w:p w:rsidR="00995E2D" w:rsidRPr="0000179C" w:rsidRDefault="00995E2D" w:rsidP="00995E2D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起止</w:t>
            </w: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时间</w:t>
            </w:r>
          </w:p>
        </w:tc>
        <w:tc>
          <w:tcPr>
            <w:tcW w:w="1815" w:type="dxa"/>
            <w:gridSpan w:val="12"/>
            <w:vAlign w:val="center"/>
          </w:tcPr>
          <w:p w:rsidR="00995E2D" w:rsidRPr="0000179C" w:rsidRDefault="00995E2D" w:rsidP="0000179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项目</w:t>
            </w:r>
          </w:p>
          <w:p w:rsidR="00995E2D" w:rsidRPr="0000179C" w:rsidRDefault="00995E2D" w:rsidP="0000179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名称</w:t>
            </w:r>
          </w:p>
        </w:tc>
        <w:tc>
          <w:tcPr>
            <w:tcW w:w="989" w:type="dxa"/>
            <w:gridSpan w:val="6"/>
            <w:vAlign w:val="center"/>
          </w:tcPr>
          <w:p w:rsidR="00995E2D" w:rsidRPr="0000179C" w:rsidRDefault="00995E2D" w:rsidP="0000179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经费</w:t>
            </w:r>
          </w:p>
          <w:p w:rsidR="00995E2D" w:rsidRPr="0000179C" w:rsidRDefault="00995E2D" w:rsidP="0000179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来源</w:t>
            </w:r>
          </w:p>
        </w:tc>
        <w:tc>
          <w:tcPr>
            <w:tcW w:w="1131" w:type="dxa"/>
            <w:gridSpan w:val="7"/>
            <w:vAlign w:val="center"/>
          </w:tcPr>
          <w:p w:rsidR="00995E2D" w:rsidRDefault="00995E2D" w:rsidP="0000179C">
            <w:pPr>
              <w:autoSpaceDE/>
              <w:autoSpaceDN/>
              <w:adjustRightInd w:val="0"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项目</w:t>
            </w:r>
          </w:p>
          <w:p w:rsidR="00995E2D" w:rsidRPr="0000179C" w:rsidRDefault="00995E2D" w:rsidP="0000179C">
            <w:pPr>
              <w:autoSpaceDE/>
              <w:autoSpaceDN/>
              <w:adjustRightInd w:val="0"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级别</w:t>
            </w:r>
          </w:p>
        </w:tc>
        <w:tc>
          <w:tcPr>
            <w:tcW w:w="1272" w:type="dxa"/>
            <w:gridSpan w:val="8"/>
            <w:vAlign w:val="center"/>
          </w:tcPr>
          <w:p w:rsidR="00995E2D" w:rsidRPr="0000179C" w:rsidRDefault="00995E2D" w:rsidP="00B84305">
            <w:pPr>
              <w:autoSpaceDE/>
              <w:autoSpaceDN/>
              <w:adjustRightInd w:val="0"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995E2D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项目经费</w:t>
            </w: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（万元）</w:t>
            </w:r>
          </w:p>
        </w:tc>
        <w:tc>
          <w:tcPr>
            <w:tcW w:w="2195" w:type="dxa"/>
            <w:gridSpan w:val="11"/>
            <w:vAlign w:val="center"/>
          </w:tcPr>
          <w:p w:rsidR="00995E2D" w:rsidRDefault="00995E2D" w:rsidP="0000179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承担人员</w:t>
            </w:r>
          </w:p>
          <w:p w:rsidR="00995E2D" w:rsidRPr="0000179C" w:rsidRDefault="00995E2D" w:rsidP="0000179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8E631E" w:rsidTr="00B070CA">
        <w:tblPrEx>
          <w:tblLook w:val="01E0" w:firstRow="1" w:lastRow="1" w:firstColumn="1" w:lastColumn="1" w:noHBand="0" w:noVBand="0"/>
        </w:tblPrEx>
        <w:trPr>
          <w:trHeight w:val="507"/>
        </w:trPr>
        <w:tc>
          <w:tcPr>
            <w:tcW w:w="2399" w:type="dxa"/>
            <w:gridSpan w:val="12"/>
            <w:vAlign w:val="center"/>
          </w:tcPr>
          <w:p w:rsidR="00995E2D" w:rsidRPr="00D9145F" w:rsidRDefault="00995E2D" w:rsidP="00D313BC">
            <w:pPr>
              <w:spacing w:line="320" w:lineRule="exac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1"/>
                <w:szCs w:val="21"/>
              </w:rPr>
            </w:pPr>
          </w:p>
        </w:tc>
        <w:tc>
          <w:tcPr>
            <w:tcW w:w="1815" w:type="dxa"/>
            <w:gridSpan w:val="12"/>
            <w:vAlign w:val="center"/>
          </w:tcPr>
          <w:p w:rsidR="00995E2D" w:rsidRPr="00D9145F" w:rsidRDefault="00995E2D" w:rsidP="00D313BC">
            <w:pPr>
              <w:spacing w:line="320" w:lineRule="exac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1"/>
                <w:szCs w:val="21"/>
              </w:rPr>
            </w:pPr>
          </w:p>
        </w:tc>
        <w:tc>
          <w:tcPr>
            <w:tcW w:w="989" w:type="dxa"/>
            <w:gridSpan w:val="6"/>
            <w:vAlign w:val="center"/>
          </w:tcPr>
          <w:p w:rsidR="00995E2D" w:rsidRPr="00D9145F" w:rsidRDefault="00995E2D" w:rsidP="009D4953">
            <w:pPr>
              <w:spacing w:line="320" w:lineRule="exac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1"/>
                <w:szCs w:val="21"/>
              </w:rPr>
            </w:pPr>
          </w:p>
        </w:tc>
        <w:tc>
          <w:tcPr>
            <w:tcW w:w="1131" w:type="dxa"/>
            <w:gridSpan w:val="7"/>
            <w:vAlign w:val="center"/>
          </w:tcPr>
          <w:p w:rsidR="00995E2D" w:rsidRPr="00D9145F" w:rsidRDefault="00995E2D" w:rsidP="009D4953">
            <w:pPr>
              <w:adjustRightInd w:val="0"/>
              <w:spacing w:line="320" w:lineRule="exact"/>
              <w:ind w:firstLine="0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</w:p>
        </w:tc>
        <w:tc>
          <w:tcPr>
            <w:tcW w:w="1272" w:type="dxa"/>
            <w:gridSpan w:val="8"/>
            <w:vAlign w:val="center"/>
          </w:tcPr>
          <w:p w:rsidR="00995E2D" w:rsidRPr="00D9145F" w:rsidRDefault="00995E2D" w:rsidP="009D4953">
            <w:pPr>
              <w:adjustRightInd w:val="0"/>
              <w:spacing w:line="320" w:lineRule="exac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1"/>
                <w:szCs w:val="21"/>
              </w:rPr>
            </w:pPr>
          </w:p>
        </w:tc>
        <w:tc>
          <w:tcPr>
            <w:tcW w:w="2195" w:type="dxa"/>
            <w:gridSpan w:val="11"/>
            <w:vAlign w:val="center"/>
          </w:tcPr>
          <w:p w:rsidR="00995E2D" w:rsidRPr="00D9145F" w:rsidRDefault="00995E2D" w:rsidP="007E3CBE">
            <w:pPr>
              <w:spacing w:line="320" w:lineRule="exact"/>
              <w:ind w:firstLine="0"/>
              <w:jc w:val="center"/>
              <w:rPr>
                <w:rFonts w:ascii="宋体" w:eastAsia="宋体" w:hAnsi="宋体"/>
                <w:b/>
                <w:sz w:val="21"/>
                <w:szCs w:val="21"/>
              </w:rPr>
            </w:pPr>
          </w:p>
        </w:tc>
      </w:tr>
      <w:tr w:rsidR="004272DA" w:rsidTr="00B070CA">
        <w:tblPrEx>
          <w:tblLook w:val="01E0" w:firstRow="1" w:lastRow="1" w:firstColumn="1" w:lastColumn="1" w:noHBand="0" w:noVBand="0"/>
        </w:tblPrEx>
        <w:trPr>
          <w:trHeight w:val="549"/>
        </w:trPr>
        <w:tc>
          <w:tcPr>
            <w:tcW w:w="9801" w:type="dxa"/>
            <w:gridSpan w:val="56"/>
            <w:vAlign w:val="center"/>
          </w:tcPr>
          <w:p w:rsidR="004272DA" w:rsidRPr="005A18DA" w:rsidRDefault="00157F4F" w:rsidP="00CB253A">
            <w:pPr>
              <w:autoSpaceDE/>
              <w:autoSpaceDN/>
              <w:snapToGrid/>
              <w:spacing w:line="240" w:lineRule="auto"/>
              <w:ind w:firstLine="0"/>
              <w:rPr>
                <w:sz w:val="21"/>
                <w:szCs w:val="21"/>
              </w:rPr>
            </w:pPr>
            <w:r>
              <w:br w:type="page"/>
            </w:r>
            <w:r w:rsidR="00CB253A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四</w:t>
            </w:r>
            <w:r w:rsidR="009207E4" w:rsidRPr="00701A69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="00E41D9D" w:rsidRPr="00E41D9D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团队成员获得版权情况</w:t>
            </w:r>
            <w:r w:rsidR="00E41D9D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 xml:space="preserve"> </w:t>
            </w:r>
          </w:p>
        </w:tc>
      </w:tr>
      <w:tr w:rsidR="008E631E" w:rsidTr="00B070CA">
        <w:tblPrEx>
          <w:tblLook w:val="01E0" w:firstRow="1" w:lastRow="1" w:firstColumn="1" w:lastColumn="1" w:noHBand="0" w:noVBand="0"/>
        </w:tblPrEx>
        <w:trPr>
          <w:trHeight w:val="558"/>
        </w:trPr>
        <w:tc>
          <w:tcPr>
            <w:tcW w:w="1104" w:type="dxa"/>
            <w:gridSpan w:val="4"/>
            <w:vAlign w:val="center"/>
          </w:tcPr>
          <w:p w:rsidR="00C05262" w:rsidRPr="0000179C" w:rsidRDefault="00C05262" w:rsidP="0000179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序号</w:t>
            </w:r>
          </w:p>
        </w:tc>
        <w:tc>
          <w:tcPr>
            <w:tcW w:w="5139" w:type="dxa"/>
            <w:gridSpan w:val="30"/>
            <w:vAlign w:val="center"/>
          </w:tcPr>
          <w:p w:rsidR="00C05262" w:rsidRPr="0000179C" w:rsidRDefault="00C05262" w:rsidP="0000179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版权名称</w:t>
            </w:r>
          </w:p>
        </w:tc>
        <w:tc>
          <w:tcPr>
            <w:tcW w:w="3558" w:type="dxa"/>
            <w:gridSpan w:val="22"/>
            <w:vAlign w:val="center"/>
          </w:tcPr>
          <w:p w:rsidR="00C05262" w:rsidRPr="0000179C" w:rsidRDefault="00C05262" w:rsidP="0000179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获得人在版权中的排名</w:t>
            </w:r>
          </w:p>
        </w:tc>
      </w:tr>
      <w:tr w:rsidR="008E631E" w:rsidTr="00B070CA">
        <w:tblPrEx>
          <w:tblLook w:val="01E0" w:firstRow="1" w:lastRow="1" w:firstColumn="1" w:lastColumn="1" w:noHBand="0" w:noVBand="0"/>
        </w:tblPrEx>
        <w:trPr>
          <w:trHeight w:val="620"/>
        </w:trPr>
        <w:tc>
          <w:tcPr>
            <w:tcW w:w="1104" w:type="dxa"/>
            <w:gridSpan w:val="4"/>
            <w:vAlign w:val="center"/>
          </w:tcPr>
          <w:p w:rsidR="00C05262" w:rsidRPr="001C3E14" w:rsidRDefault="00C05262" w:rsidP="00924204">
            <w:pPr>
              <w:spacing w:line="500" w:lineRule="exac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5139" w:type="dxa"/>
            <w:gridSpan w:val="30"/>
            <w:vAlign w:val="center"/>
          </w:tcPr>
          <w:p w:rsidR="00C05262" w:rsidRPr="001C3E14" w:rsidRDefault="00C05262" w:rsidP="00924204">
            <w:pPr>
              <w:spacing w:line="500" w:lineRule="exac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3558" w:type="dxa"/>
            <w:gridSpan w:val="22"/>
            <w:vAlign w:val="center"/>
          </w:tcPr>
          <w:p w:rsidR="00C05262" w:rsidRPr="001C3E14" w:rsidRDefault="00C05262" w:rsidP="001C3E14">
            <w:pPr>
              <w:spacing w:line="500" w:lineRule="exac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</w:tr>
      <w:tr w:rsidR="006C537C" w:rsidRPr="0088691C" w:rsidTr="00B070CA">
        <w:tblPrEx>
          <w:tblLook w:val="01E0" w:firstRow="1" w:lastRow="1" w:firstColumn="1" w:lastColumn="1" w:noHBand="0" w:noVBand="0"/>
        </w:tblPrEx>
        <w:trPr>
          <w:trHeight w:val="566"/>
        </w:trPr>
        <w:tc>
          <w:tcPr>
            <w:tcW w:w="9801" w:type="dxa"/>
            <w:gridSpan w:val="56"/>
            <w:vAlign w:val="center"/>
          </w:tcPr>
          <w:p w:rsidR="006C537C" w:rsidRPr="005A18DA" w:rsidRDefault="006C537C" w:rsidP="006C537C">
            <w:pPr>
              <w:autoSpaceDE/>
              <w:autoSpaceDN/>
              <w:snapToGrid/>
              <w:spacing w:line="240" w:lineRule="auto"/>
              <w:ind w:firstLine="0"/>
              <w:rPr>
                <w:sz w:val="21"/>
                <w:szCs w:val="21"/>
              </w:rPr>
            </w:pPr>
            <w:r>
              <w:br w:type="page"/>
            </w:r>
            <w:r w:rsidR="00CB253A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五</w:t>
            </w:r>
            <w:r w:rsidRPr="00262E5C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="006274CA" w:rsidRPr="006274CA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团队成员专利情况</w:t>
            </w:r>
            <w:r w:rsidR="006274CA" w:rsidRPr="006274CA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 xml:space="preserve">  </w:t>
            </w:r>
          </w:p>
        </w:tc>
      </w:tr>
      <w:tr w:rsidR="000164BC" w:rsidRPr="0088691C" w:rsidTr="00B070CA">
        <w:tblPrEx>
          <w:tblLook w:val="01E0" w:firstRow="1" w:lastRow="1" w:firstColumn="1" w:lastColumn="1" w:noHBand="0" w:noVBand="0"/>
        </w:tblPrEx>
        <w:trPr>
          <w:trHeight w:val="566"/>
        </w:trPr>
        <w:tc>
          <w:tcPr>
            <w:tcW w:w="992" w:type="dxa"/>
            <w:gridSpan w:val="2"/>
            <w:vAlign w:val="center"/>
          </w:tcPr>
          <w:p w:rsidR="00FD1409" w:rsidRPr="0000179C" w:rsidRDefault="00FD1409" w:rsidP="006C537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序号</w:t>
            </w:r>
          </w:p>
        </w:tc>
        <w:tc>
          <w:tcPr>
            <w:tcW w:w="1668" w:type="dxa"/>
            <w:gridSpan w:val="14"/>
            <w:vAlign w:val="center"/>
          </w:tcPr>
          <w:p w:rsidR="00FD1409" w:rsidRPr="0000179C" w:rsidRDefault="00FD1409" w:rsidP="006C537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专利号</w:t>
            </w:r>
          </w:p>
        </w:tc>
        <w:tc>
          <w:tcPr>
            <w:tcW w:w="2096" w:type="dxa"/>
            <w:gridSpan w:val="9"/>
            <w:vAlign w:val="center"/>
          </w:tcPr>
          <w:p w:rsidR="00FD1409" w:rsidRPr="0000179C" w:rsidRDefault="00FD1409" w:rsidP="006C537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专利名称</w:t>
            </w:r>
          </w:p>
        </w:tc>
        <w:tc>
          <w:tcPr>
            <w:tcW w:w="791" w:type="dxa"/>
            <w:gridSpan w:val="7"/>
            <w:vAlign w:val="center"/>
          </w:tcPr>
          <w:p w:rsidR="00FD1409" w:rsidRPr="0000179C" w:rsidRDefault="00FD1409" w:rsidP="006C537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  <w:t>专利类别</w:t>
            </w:r>
          </w:p>
        </w:tc>
        <w:tc>
          <w:tcPr>
            <w:tcW w:w="758" w:type="dxa"/>
            <w:gridSpan w:val="4"/>
            <w:vAlign w:val="center"/>
          </w:tcPr>
          <w:p w:rsidR="00FD1409" w:rsidRPr="0000179C" w:rsidRDefault="00FD1409" w:rsidP="006C537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授权国家</w:t>
            </w:r>
          </w:p>
        </w:tc>
        <w:tc>
          <w:tcPr>
            <w:tcW w:w="769" w:type="dxa"/>
            <w:gridSpan w:val="5"/>
            <w:vAlign w:val="center"/>
          </w:tcPr>
          <w:p w:rsidR="00FD1409" w:rsidRPr="0000179C" w:rsidRDefault="00FD1409" w:rsidP="006C537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  <w:t>专利所有者</w:t>
            </w:r>
          </w:p>
        </w:tc>
        <w:tc>
          <w:tcPr>
            <w:tcW w:w="1020" w:type="dxa"/>
            <w:gridSpan w:val="6"/>
            <w:vAlign w:val="center"/>
          </w:tcPr>
          <w:p w:rsidR="00FD1409" w:rsidRDefault="00FD1409" w:rsidP="006C537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专利授权日期</w:t>
            </w:r>
          </w:p>
        </w:tc>
        <w:tc>
          <w:tcPr>
            <w:tcW w:w="892" w:type="dxa"/>
            <w:gridSpan w:val="7"/>
            <w:vAlign w:val="center"/>
          </w:tcPr>
          <w:p w:rsidR="00FD1409" w:rsidRPr="0000179C" w:rsidRDefault="00FD1409" w:rsidP="006C537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保护期限</w:t>
            </w:r>
          </w:p>
        </w:tc>
        <w:tc>
          <w:tcPr>
            <w:tcW w:w="815" w:type="dxa"/>
            <w:gridSpan w:val="2"/>
            <w:vAlign w:val="center"/>
          </w:tcPr>
          <w:p w:rsidR="00FD1409" w:rsidRPr="0000179C" w:rsidRDefault="00FD1409" w:rsidP="006C537C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FD1409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参与人排序</w:t>
            </w:r>
          </w:p>
        </w:tc>
      </w:tr>
      <w:tr w:rsidR="000164BC" w:rsidRPr="0088691C" w:rsidTr="00B070CA">
        <w:tblPrEx>
          <w:tblLook w:val="01E0" w:firstRow="1" w:lastRow="1" w:firstColumn="1" w:lastColumn="1" w:noHBand="0" w:noVBand="0"/>
        </w:tblPrEx>
        <w:trPr>
          <w:trHeight w:val="566"/>
        </w:trPr>
        <w:tc>
          <w:tcPr>
            <w:tcW w:w="992" w:type="dxa"/>
            <w:gridSpan w:val="2"/>
            <w:vAlign w:val="center"/>
          </w:tcPr>
          <w:p w:rsidR="00FD1409" w:rsidRPr="005A18DA" w:rsidRDefault="00FD1409" w:rsidP="005113DE">
            <w:pPr>
              <w:spacing w:line="320" w:lineRule="atLeast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68" w:type="dxa"/>
            <w:gridSpan w:val="14"/>
            <w:vAlign w:val="center"/>
          </w:tcPr>
          <w:p w:rsidR="00FD1409" w:rsidRPr="005A18DA" w:rsidRDefault="00FD1409" w:rsidP="005113DE">
            <w:pPr>
              <w:spacing w:line="320" w:lineRule="atLeast"/>
              <w:ind w:firstLine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96" w:type="dxa"/>
            <w:gridSpan w:val="9"/>
            <w:vAlign w:val="center"/>
          </w:tcPr>
          <w:p w:rsidR="00FD1409" w:rsidRPr="004B36DE" w:rsidRDefault="00FD1409" w:rsidP="005113DE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791" w:type="dxa"/>
            <w:gridSpan w:val="7"/>
            <w:vAlign w:val="center"/>
          </w:tcPr>
          <w:p w:rsidR="00FD1409" w:rsidRPr="004B36DE" w:rsidRDefault="00FD1409" w:rsidP="005113DE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758" w:type="dxa"/>
            <w:gridSpan w:val="4"/>
            <w:vAlign w:val="center"/>
          </w:tcPr>
          <w:p w:rsidR="00FD1409" w:rsidRPr="004B36DE" w:rsidRDefault="00FD1409" w:rsidP="005113DE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769" w:type="dxa"/>
            <w:gridSpan w:val="5"/>
            <w:vAlign w:val="center"/>
          </w:tcPr>
          <w:p w:rsidR="00FD1409" w:rsidRPr="004B36DE" w:rsidRDefault="00FD1409" w:rsidP="005113DE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gridSpan w:val="6"/>
          </w:tcPr>
          <w:p w:rsidR="00FD1409" w:rsidRPr="004B36DE" w:rsidRDefault="00FD1409" w:rsidP="005113DE">
            <w:pPr>
              <w:spacing w:line="500" w:lineRule="exact"/>
              <w:ind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892" w:type="dxa"/>
            <w:gridSpan w:val="7"/>
          </w:tcPr>
          <w:p w:rsidR="00FD1409" w:rsidRPr="004B36DE" w:rsidRDefault="00FD1409" w:rsidP="005113DE">
            <w:pPr>
              <w:spacing w:line="500" w:lineRule="exact"/>
              <w:ind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815" w:type="dxa"/>
            <w:gridSpan w:val="2"/>
          </w:tcPr>
          <w:p w:rsidR="00FD1409" w:rsidRPr="004B36DE" w:rsidRDefault="00FD1409" w:rsidP="005113DE">
            <w:pPr>
              <w:spacing w:line="500" w:lineRule="exact"/>
              <w:ind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5113DE" w:rsidRPr="0088691C" w:rsidTr="00B070CA">
        <w:tblPrEx>
          <w:tblLook w:val="01E0" w:firstRow="1" w:lastRow="1" w:firstColumn="1" w:lastColumn="1" w:noHBand="0" w:noVBand="0"/>
        </w:tblPrEx>
        <w:trPr>
          <w:trHeight w:val="566"/>
        </w:trPr>
        <w:tc>
          <w:tcPr>
            <w:tcW w:w="9801" w:type="dxa"/>
            <w:gridSpan w:val="56"/>
            <w:vAlign w:val="center"/>
          </w:tcPr>
          <w:p w:rsidR="005113DE" w:rsidRDefault="005113DE" w:rsidP="005113DE">
            <w:pPr>
              <w:autoSpaceDE/>
              <w:autoSpaceDN/>
              <w:snapToGrid/>
              <w:spacing w:line="240" w:lineRule="auto"/>
              <w:ind w:firstLine="0"/>
            </w:pPr>
            <w:r w:rsidRPr="00AD3F10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六、</w:t>
            </w:r>
            <w:r w:rsidR="00346946" w:rsidRPr="00346946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团队成员近五年发表论文情况</w:t>
            </w:r>
            <w:r w:rsidR="00346946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 xml:space="preserve"> </w:t>
            </w:r>
          </w:p>
        </w:tc>
      </w:tr>
      <w:tr w:rsidR="00964257" w:rsidRPr="0000179C" w:rsidTr="00ED0F53">
        <w:tblPrEx>
          <w:tblLook w:val="01E0" w:firstRow="1" w:lastRow="1" w:firstColumn="1" w:lastColumn="1" w:noHBand="0" w:noVBand="0"/>
        </w:tblPrEx>
        <w:trPr>
          <w:trHeight w:val="560"/>
        </w:trPr>
        <w:tc>
          <w:tcPr>
            <w:tcW w:w="938" w:type="dxa"/>
            <w:vAlign w:val="center"/>
          </w:tcPr>
          <w:p w:rsidR="00346946" w:rsidRPr="0000179C" w:rsidRDefault="00346946" w:rsidP="005113D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br w:type="page"/>
            </w: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序号</w:t>
            </w:r>
          </w:p>
        </w:tc>
        <w:tc>
          <w:tcPr>
            <w:tcW w:w="1628" w:type="dxa"/>
            <w:gridSpan w:val="13"/>
            <w:vAlign w:val="center"/>
          </w:tcPr>
          <w:p w:rsidR="00346946" w:rsidRPr="0000179C" w:rsidRDefault="00346946" w:rsidP="005113D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题目</w:t>
            </w:r>
          </w:p>
        </w:tc>
        <w:tc>
          <w:tcPr>
            <w:tcW w:w="2190" w:type="dxa"/>
            <w:gridSpan w:val="11"/>
            <w:vAlign w:val="center"/>
          </w:tcPr>
          <w:p w:rsidR="00346946" w:rsidRPr="0000179C" w:rsidRDefault="00346946" w:rsidP="005113D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期刊名称</w:t>
            </w:r>
          </w:p>
        </w:tc>
        <w:tc>
          <w:tcPr>
            <w:tcW w:w="1052" w:type="dxa"/>
            <w:gridSpan w:val="8"/>
            <w:vAlign w:val="center"/>
          </w:tcPr>
          <w:p w:rsidR="00346946" w:rsidRPr="0000179C" w:rsidRDefault="00346946" w:rsidP="00346946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年份</w:t>
            </w:r>
          </w:p>
        </w:tc>
        <w:tc>
          <w:tcPr>
            <w:tcW w:w="1625" w:type="dxa"/>
            <w:gridSpan w:val="11"/>
            <w:vAlign w:val="center"/>
          </w:tcPr>
          <w:p w:rsidR="00346946" w:rsidRPr="0000179C" w:rsidRDefault="00346946" w:rsidP="005113D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  <w:t>卷期</w:t>
            </w:r>
          </w:p>
        </w:tc>
        <w:tc>
          <w:tcPr>
            <w:tcW w:w="1254" w:type="dxa"/>
            <w:gridSpan w:val="9"/>
            <w:vAlign w:val="center"/>
          </w:tcPr>
          <w:p w:rsidR="00346946" w:rsidRPr="0000179C" w:rsidRDefault="00346946" w:rsidP="005113D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  <w:t>字数</w:t>
            </w:r>
          </w:p>
        </w:tc>
        <w:tc>
          <w:tcPr>
            <w:tcW w:w="1114" w:type="dxa"/>
            <w:gridSpan w:val="3"/>
            <w:vAlign w:val="center"/>
          </w:tcPr>
          <w:p w:rsidR="00346946" w:rsidRPr="0000179C" w:rsidRDefault="00346946" w:rsidP="005113DE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346946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作者</w:t>
            </w: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排序</w:t>
            </w:r>
          </w:p>
        </w:tc>
      </w:tr>
      <w:tr w:rsidR="00964257" w:rsidRPr="0088691C" w:rsidTr="00ED0F53">
        <w:tblPrEx>
          <w:tblLook w:val="01E0" w:firstRow="1" w:lastRow="1" w:firstColumn="1" w:lastColumn="1" w:noHBand="0" w:noVBand="0"/>
        </w:tblPrEx>
        <w:trPr>
          <w:trHeight w:val="554"/>
        </w:trPr>
        <w:tc>
          <w:tcPr>
            <w:tcW w:w="938" w:type="dxa"/>
            <w:vAlign w:val="center"/>
          </w:tcPr>
          <w:p w:rsidR="00346946" w:rsidRPr="00AB7063" w:rsidRDefault="00346946" w:rsidP="005113DE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1628" w:type="dxa"/>
            <w:gridSpan w:val="13"/>
            <w:vAlign w:val="center"/>
          </w:tcPr>
          <w:p w:rsidR="00346946" w:rsidRPr="00AB7063" w:rsidRDefault="00346946" w:rsidP="005113DE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2190" w:type="dxa"/>
            <w:gridSpan w:val="11"/>
            <w:vAlign w:val="center"/>
          </w:tcPr>
          <w:p w:rsidR="00346946" w:rsidRPr="00AB7063" w:rsidRDefault="00346946" w:rsidP="005113DE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1052" w:type="dxa"/>
            <w:gridSpan w:val="8"/>
            <w:vAlign w:val="center"/>
          </w:tcPr>
          <w:p w:rsidR="00346946" w:rsidRPr="00AB7063" w:rsidRDefault="00346946" w:rsidP="005113DE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1625" w:type="dxa"/>
            <w:gridSpan w:val="11"/>
            <w:vAlign w:val="center"/>
          </w:tcPr>
          <w:p w:rsidR="00346946" w:rsidRPr="00AB7063" w:rsidRDefault="00346946" w:rsidP="005113DE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1254" w:type="dxa"/>
            <w:gridSpan w:val="9"/>
            <w:vAlign w:val="center"/>
          </w:tcPr>
          <w:p w:rsidR="00346946" w:rsidRPr="00AB7063" w:rsidRDefault="00346946" w:rsidP="005113DE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14" w:type="dxa"/>
            <w:gridSpan w:val="3"/>
            <w:vAlign w:val="center"/>
          </w:tcPr>
          <w:p w:rsidR="00346946" w:rsidRPr="00AB7063" w:rsidRDefault="00346946" w:rsidP="005113DE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</w:tr>
      <w:tr w:rsidR="007270F0" w:rsidRPr="0088691C" w:rsidTr="001F7767">
        <w:tblPrEx>
          <w:tblLook w:val="01E0" w:firstRow="1" w:lastRow="1" w:firstColumn="1" w:lastColumn="1" w:noHBand="0" w:noVBand="0"/>
        </w:tblPrEx>
        <w:trPr>
          <w:trHeight w:val="554"/>
        </w:trPr>
        <w:tc>
          <w:tcPr>
            <w:tcW w:w="9801" w:type="dxa"/>
            <w:gridSpan w:val="56"/>
            <w:vAlign w:val="center"/>
          </w:tcPr>
          <w:p w:rsidR="007270F0" w:rsidRPr="00AB7063" w:rsidRDefault="00486FDE" w:rsidP="007270F0">
            <w:pPr>
              <w:spacing w:line="320" w:lineRule="atLeast"/>
              <w:ind w:firstLine="0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 w:rsidRPr="009F4028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七</w:t>
            </w:r>
            <w:r w:rsidR="007270F0" w:rsidRPr="00AD3F10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="007270F0" w:rsidRPr="007270F0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团队成员近五年主要出版著作情</w:t>
            </w:r>
            <w:r w:rsidR="007270F0" w:rsidRPr="00346946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况</w:t>
            </w:r>
          </w:p>
        </w:tc>
      </w:tr>
      <w:tr w:rsidR="007270F0" w:rsidRPr="007270F0" w:rsidTr="007270F0">
        <w:tblPrEx>
          <w:tblLook w:val="01E0" w:firstRow="1" w:lastRow="1" w:firstColumn="1" w:lastColumn="1" w:noHBand="0" w:noVBand="0"/>
        </w:tblPrEx>
        <w:trPr>
          <w:trHeight w:val="554"/>
        </w:trPr>
        <w:tc>
          <w:tcPr>
            <w:tcW w:w="938" w:type="dxa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br w:type="page"/>
            </w: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序号</w:t>
            </w:r>
          </w:p>
        </w:tc>
        <w:tc>
          <w:tcPr>
            <w:tcW w:w="1628" w:type="dxa"/>
            <w:gridSpan w:val="13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书名</w:t>
            </w:r>
          </w:p>
        </w:tc>
        <w:tc>
          <w:tcPr>
            <w:tcW w:w="2190" w:type="dxa"/>
            <w:gridSpan w:val="11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出版社</w:t>
            </w:r>
          </w:p>
        </w:tc>
        <w:tc>
          <w:tcPr>
            <w:tcW w:w="2513" w:type="dxa"/>
            <w:gridSpan w:val="18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出版时间</w:t>
            </w:r>
          </w:p>
        </w:tc>
        <w:tc>
          <w:tcPr>
            <w:tcW w:w="1418" w:type="dxa"/>
            <w:gridSpan w:val="10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  <w:t>撰写章节</w:t>
            </w:r>
          </w:p>
        </w:tc>
        <w:tc>
          <w:tcPr>
            <w:tcW w:w="1114" w:type="dxa"/>
            <w:gridSpan w:val="3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346946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作者</w:t>
            </w: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排序</w:t>
            </w:r>
          </w:p>
        </w:tc>
      </w:tr>
      <w:tr w:rsidR="007270F0" w:rsidRPr="007270F0" w:rsidTr="007270F0">
        <w:tblPrEx>
          <w:tblLook w:val="01E0" w:firstRow="1" w:lastRow="1" w:firstColumn="1" w:lastColumn="1" w:noHBand="0" w:noVBand="0"/>
        </w:tblPrEx>
        <w:trPr>
          <w:trHeight w:val="554"/>
        </w:trPr>
        <w:tc>
          <w:tcPr>
            <w:tcW w:w="938" w:type="dxa"/>
            <w:vAlign w:val="center"/>
          </w:tcPr>
          <w:p w:rsidR="007270F0" w:rsidRPr="00AB7063" w:rsidRDefault="007270F0" w:rsidP="007270F0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1628" w:type="dxa"/>
            <w:gridSpan w:val="13"/>
            <w:vAlign w:val="center"/>
          </w:tcPr>
          <w:p w:rsidR="007270F0" w:rsidRPr="00AB7063" w:rsidRDefault="007270F0" w:rsidP="007270F0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2190" w:type="dxa"/>
            <w:gridSpan w:val="11"/>
            <w:vAlign w:val="center"/>
          </w:tcPr>
          <w:p w:rsidR="007270F0" w:rsidRPr="00AB7063" w:rsidRDefault="007270F0" w:rsidP="007270F0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2513" w:type="dxa"/>
            <w:gridSpan w:val="18"/>
            <w:vAlign w:val="center"/>
          </w:tcPr>
          <w:p w:rsidR="007270F0" w:rsidRPr="00AB7063" w:rsidRDefault="007270F0" w:rsidP="007270F0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1418" w:type="dxa"/>
            <w:gridSpan w:val="10"/>
            <w:vAlign w:val="center"/>
          </w:tcPr>
          <w:p w:rsidR="007270F0" w:rsidRPr="00AB7063" w:rsidRDefault="007270F0" w:rsidP="007270F0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14" w:type="dxa"/>
            <w:gridSpan w:val="3"/>
            <w:vAlign w:val="center"/>
          </w:tcPr>
          <w:p w:rsidR="007270F0" w:rsidRPr="00AB7063" w:rsidRDefault="007270F0" w:rsidP="007270F0">
            <w:pPr>
              <w:spacing w:line="320" w:lineRule="atLeast"/>
              <w:ind w:firstLine="0"/>
              <w:jc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49"/>
        </w:trPr>
        <w:tc>
          <w:tcPr>
            <w:tcW w:w="9801" w:type="dxa"/>
            <w:gridSpan w:val="56"/>
            <w:vAlign w:val="center"/>
          </w:tcPr>
          <w:p w:rsidR="007270F0" w:rsidRPr="003A7995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 w:rsidR="00486FDE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八</w:t>
            </w:r>
            <w:r w:rsidRPr="009F4028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Pr="000F469F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团队</w:t>
            </w:r>
            <w:r w:rsidRPr="000F469F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获奖情况</w:t>
            </w: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713"/>
        </w:trPr>
        <w:tc>
          <w:tcPr>
            <w:tcW w:w="938" w:type="dxa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序号</w:t>
            </w:r>
          </w:p>
        </w:tc>
        <w:tc>
          <w:tcPr>
            <w:tcW w:w="1257" w:type="dxa"/>
            <w:gridSpan w:val="8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获奖人</w:t>
            </w:r>
          </w:p>
        </w:tc>
        <w:tc>
          <w:tcPr>
            <w:tcW w:w="1281" w:type="dxa"/>
            <w:gridSpan w:val="13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获奖时间</w:t>
            </w:r>
          </w:p>
        </w:tc>
        <w:tc>
          <w:tcPr>
            <w:tcW w:w="2332" w:type="dxa"/>
            <w:gridSpan w:val="11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授予单位</w:t>
            </w:r>
          </w:p>
        </w:tc>
        <w:tc>
          <w:tcPr>
            <w:tcW w:w="2697" w:type="dxa"/>
            <w:gridSpan w:val="19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名称</w:t>
            </w:r>
          </w:p>
        </w:tc>
        <w:tc>
          <w:tcPr>
            <w:tcW w:w="1296" w:type="dxa"/>
            <w:gridSpan w:val="4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级别</w:t>
            </w: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40"/>
        </w:trPr>
        <w:tc>
          <w:tcPr>
            <w:tcW w:w="938" w:type="dxa"/>
            <w:vAlign w:val="center"/>
          </w:tcPr>
          <w:p w:rsidR="007270F0" w:rsidRPr="00B6066C" w:rsidRDefault="007270F0" w:rsidP="007270F0">
            <w:pPr>
              <w:spacing w:line="400" w:lineRule="exac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57" w:type="dxa"/>
            <w:gridSpan w:val="8"/>
            <w:vAlign w:val="center"/>
          </w:tcPr>
          <w:p w:rsidR="007270F0" w:rsidRPr="00B6066C" w:rsidRDefault="007270F0" w:rsidP="007270F0">
            <w:pPr>
              <w:spacing w:line="400" w:lineRule="exac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81" w:type="dxa"/>
            <w:gridSpan w:val="13"/>
            <w:vAlign w:val="center"/>
          </w:tcPr>
          <w:p w:rsidR="007270F0" w:rsidRPr="00B6066C" w:rsidRDefault="007270F0" w:rsidP="007270F0">
            <w:pPr>
              <w:spacing w:line="400" w:lineRule="exact"/>
              <w:ind w:firstLine="0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332" w:type="dxa"/>
            <w:gridSpan w:val="11"/>
            <w:vAlign w:val="center"/>
          </w:tcPr>
          <w:p w:rsidR="007270F0" w:rsidRPr="00B6066C" w:rsidRDefault="007270F0" w:rsidP="007270F0">
            <w:pPr>
              <w:spacing w:line="400" w:lineRule="exact"/>
              <w:ind w:firstLine="0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697" w:type="dxa"/>
            <w:gridSpan w:val="19"/>
            <w:vAlign w:val="center"/>
          </w:tcPr>
          <w:p w:rsidR="007270F0" w:rsidRPr="00B6066C" w:rsidRDefault="007270F0" w:rsidP="007270F0">
            <w:pPr>
              <w:spacing w:line="400" w:lineRule="exac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  <w:gridSpan w:val="4"/>
            <w:vAlign w:val="center"/>
          </w:tcPr>
          <w:p w:rsidR="007270F0" w:rsidRPr="00B6066C" w:rsidRDefault="007270F0" w:rsidP="007270F0">
            <w:pPr>
              <w:spacing w:line="400" w:lineRule="exact"/>
              <w:ind w:firstLine="0"/>
              <w:jc w:val="center"/>
              <w:rPr>
                <w:rFonts w:ascii="宋体" w:eastAsia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9801" w:type="dxa"/>
            <w:gridSpan w:val="56"/>
            <w:vAlign w:val="center"/>
          </w:tcPr>
          <w:p w:rsidR="007270F0" w:rsidRDefault="00486FDE" w:rsidP="007270F0">
            <w:pPr>
              <w:autoSpaceDE/>
              <w:autoSpaceDN/>
              <w:snapToGrid/>
              <w:spacing w:line="240" w:lineRule="auto"/>
              <w:ind w:firstLine="0"/>
            </w:pP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九</w:t>
            </w:r>
            <w:r w:rsidR="007270F0" w:rsidRPr="00446E29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="007270F0" w:rsidRPr="00216CC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带头人</w:t>
            </w:r>
            <w:r w:rsidR="007270F0" w:rsidRPr="00216CC9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基本情况</w:t>
            </w: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382" w:type="dxa"/>
            <w:gridSpan w:val="5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姓   名</w:t>
            </w:r>
          </w:p>
        </w:tc>
        <w:tc>
          <w:tcPr>
            <w:tcW w:w="3503" w:type="dxa"/>
            <w:gridSpan w:val="23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</w:tc>
        <w:tc>
          <w:tcPr>
            <w:tcW w:w="1498" w:type="dxa"/>
            <w:gridSpan w:val="10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性   别</w:t>
            </w:r>
          </w:p>
        </w:tc>
        <w:tc>
          <w:tcPr>
            <w:tcW w:w="1779" w:type="dxa"/>
            <w:gridSpan w:val="10"/>
            <w:tcBorders>
              <w:right w:val="single" w:sz="4" w:space="0" w:color="000000"/>
            </w:tcBorders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</w:tc>
        <w:tc>
          <w:tcPr>
            <w:tcW w:w="1639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Cs/>
                <w:snapToGrid/>
                <w:kern w:val="2"/>
                <w:sz w:val="21"/>
                <w:szCs w:val="21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382" w:type="dxa"/>
            <w:gridSpan w:val="5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民族</w:t>
            </w:r>
          </w:p>
        </w:tc>
        <w:tc>
          <w:tcPr>
            <w:tcW w:w="1055" w:type="dxa"/>
            <w:gridSpan w:val="8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126" w:type="dxa"/>
            <w:gridSpan w:val="10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政治面貌</w:t>
            </w:r>
          </w:p>
        </w:tc>
        <w:tc>
          <w:tcPr>
            <w:tcW w:w="1322" w:type="dxa"/>
            <w:gridSpan w:val="5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498" w:type="dxa"/>
            <w:gridSpan w:val="10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出生日期</w:t>
            </w:r>
          </w:p>
        </w:tc>
        <w:tc>
          <w:tcPr>
            <w:tcW w:w="1779" w:type="dxa"/>
            <w:gridSpan w:val="10"/>
            <w:tcBorders>
              <w:right w:val="single" w:sz="4" w:space="0" w:color="000000"/>
            </w:tcBorders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639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Cs/>
                <w:snapToGrid/>
                <w:kern w:val="2"/>
                <w:sz w:val="21"/>
                <w:szCs w:val="21"/>
              </w:rPr>
            </w:pPr>
            <w:r>
              <w:rPr>
                <w:rFonts w:eastAsia="宋体" w:hint="eastAsia"/>
                <w:bCs/>
                <w:snapToGrid/>
                <w:kern w:val="2"/>
                <w:sz w:val="21"/>
                <w:szCs w:val="21"/>
              </w:rPr>
              <w:t>照片</w:t>
            </w: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382" w:type="dxa"/>
            <w:gridSpan w:val="5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证件类型</w:t>
            </w:r>
          </w:p>
        </w:tc>
        <w:tc>
          <w:tcPr>
            <w:tcW w:w="3503" w:type="dxa"/>
            <w:gridSpan w:val="23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498" w:type="dxa"/>
            <w:gridSpan w:val="10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证件号码</w:t>
            </w:r>
          </w:p>
        </w:tc>
        <w:tc>
          <w:tcPr>
            <w:tcW w:w="1779" w:type="dxa"/>
            <w:gridSpan w:val="10"/>
            <w:tcBorders>
              <w:right w:val="single" w:sz="4" w:space="0" w:color="000000"/>
            </w:tcBorders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</w:tc>
        <w:tc>
          <w:tcPr>
            <w:tcW w:w="1639" w:type="dxa"/>
            <w:gridSpan w:val="8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382" w:type="dxa"/>
            <w:gridSpan w:val="5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最高学历</w:t>
            </w:r>
          </w:p>
        </w:tc>
        <w:tc>
          <w:tcPr>
            <w:tcW w:w="3503" w:type="dxa"/>
            <w:gridSpan w:val="23"/>
            <w:vAlign w:val="center"/>
          </w:tcPr>
          <w:p w:rsidR="007270F0" w:rsidRPr="000F35E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498" w:type="dxa"/>
            <w:gridSpan w:val="10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最高学位</w:t>
            </w:r>
          </w:p>
        </w:tc>
        <w:tc>
          <w:tcPr>
            <w:tcW w:w="1779" w:type="dxa"/>
            <w:gridSpan w:val="10"/>
            <w:tcBorders>
              <w:right w:val="single" w:sz="4" w:space="0" w:color="000000"/>
            </w:tcBorders>
            <w:vAlign w:val="center"/>
          </w:tcPr>
          <w:p w:rsidR="007270F0" w:rsidRPr="000F35E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639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0F0" w:rsidRPr="000F35E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382" w:type="dxa"/>
            <w:gridSpan w:val="5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lastRenderedPageBreak/>
              <w:t>最高学位</w:t>
            </w:r>
          </w:p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授予单位</w:t>
            </w:r>
          </w:p>
        </w:tc>
        <w:tc>
          <w:tcPr>
            <w:tcW w:w="3503" w:type="dxa"/>
            <w:gridSpan w:val="23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498" w:type="dxa"/>
            <w:gridSpan w:val="10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最高学位</w:t>
            </w:r>
          </w:p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取得时间</w:t>
            </w:r>
          </w:p>
        </w:tc>
        <w:tc>
          <w:tcPr>
            <w:tcW w:w="3418" w:type="dxa"/>
            <w:gridSpan w:val="18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382" w:type="dxa"/>
            <w:gridSpan w:val="5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从事专</w:t>
            </w:r>
          </w:p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业领域</w:t>
            </w:r>
          </w:p>
        </w:tc>
        <w:tc>
          <w:tcPr>
            <w:tcW w:w="8419" w:type="dxa"/>
            <w:gridSpan w:val="51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382" w:type="dxa"/>
            <w:gridSpan w:val="5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工作单位</w:t>
            </w:r>
          </w:p>
        </w:tc>
        <w:tc>
          <w:tcPr>
            <w:tcW w:w="3488" w:type="dxa"/>
            <w:gridSpan w:val="22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390" w:type="dxa"/>
            <w:gridSpan w:val="8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单位</w:t>
            </w: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性质</w:t>
            </w:r>
          </w:p>
        </w:tc>
        <w:tc>
          <w:tcPr>
            <w:tcW w:w="3541" w:type="dxa"/>
            <w:gridSpan w:val="21"/>
            <w:vAlign w:val="center"/>
          </w:tcPr>
          <w:p w:rsidR="007270F0" w:rsidRPr="0087456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416" w:type="dxa"/>
            <w:gridSpan w:val="6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专业技术</w:t>
            </w:r>
          </w:p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职务</w:t>
            </w:r>
          </w:p>
        </w:tc>
        <w:tc>
          <w:tcPr>
            <w:tcW w:w="3378" w:type="dxa"/>
            <w:gridSpan w:val="20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466" w:type="dxa"/>
            <w:gridSpan w:val="9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行政职务</w:t>
            </w:r>
          </w:p>
        </w:tc>
        <w:tc>
          <w:tcPr>
            <w:tcW w:w="3541" w:type="dxa"/>
            <w:gridSpan w:val="21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416" w:type="dxa"/>
            <w:gridSpan w:val="6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单位电话</w:t>
            </w:r>
          </w:p>
        </w:tc>
        <w:tc>
          <w:tcPr>
            <w:tcW w:w="3378" w:type="dxa"/>
            <w:gridSpan w:val="20"/>
            <w:vAlign w:val="center"/>
          </w:tcPr>
          <w:p w:rsidR="007270F0" w:rsidRPr="0052409D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466" w:type="dxa"/>
            <w:gridSpan w:val="9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传</w:t>
            </w: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 xml:space="preserve">  </w:t>
            </w: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真</w:t>
            </w:r>
          </w:p>
        </w:tc>
        <w:tc>
          <w:tcPr>
            <w:tcW w:w="3541" w:type="dxa"/>
            <w:gridSpan w:val="21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416" w:type="dxa"/>
            <w:gridSpan w:val="6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手</w:t>
            </w: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 xml:space="preserve">  </w:t>
            </w: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机</w:t>
            </w:r>
          </w:p>
        </w:tc>
        <w:tc>
          <w:tcPr>
            <w:tcW w:w="3378" w:type="dxa"/>
            <w:gridSpan w:val="20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466" w:type="dxa"/>
            <w:gridSpan w:val="9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电子邮箱</w:t>
            </w:r>
          </w:p>
        </w:tc>
        <w:tc>
          <w:tcPr>
            <w:tcW w:w="3541" w:type="dxa"/>
            <w:gridSpan w:val="21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416" w:type="dxa"/>
            <w:gridSpan w:val="6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通信地址</w:t>
            </w:r>
          </w:p>
        </w:tc>
        <w:tc>
          <w:tcPr>
            <w:tcW w:w="3378" w:type="dxa"/>
            <w:gridSpan w:val="20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466" w:type="dxa"/>
            <w:gridSpan w:val="9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邮政编码</w:t>
            </w:r>
          </w:p>
        </w:tc>
        <w:tc>
          <w:tcPr>
            <w:tcW w:w="3541" w:type="dxa"/>
            <w:gridSpan w:val="21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Tr="00B070CA">
        <w:tblPrEx>
          <w:tblLook w:val="01E0" w:firstRow="1" w:lastRow="1" w:firstColumn="1" w:lastColumn="1" w:noHBand="0" w:noVBand="0"/>
        </w:tblPrEx>
        <w:trPr>
          <w:trHeight w:val="534"/>
        </w:trPr>
        <w:tc>
          <w:tcPr>
            <w:tcW w:w="1416" w:type="dxa"/>
            <w:gridSpan w:val="6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单位联系人</w:t>
            </w:r>
          </w:p>
        </w:tc>
        <w:tc>
          <w:tcPr>
            <w:tcW w:w="3378" w:type="dxa"/>
            <w:gridSpan w:val="20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466" w:type="dxa"/>
            <w:gridSpan w:val="9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单位</w:t>
            </w:r>
          </w:p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联系方式</w:t>
            </w:r>
          </w:p>
        </w:tc>
        <w:tc>
          <w:tcPr>
            <w:tcW w:w="3541" w:type="dxa"/>
            <w:gridSpan w:val="21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RPr="00196821" w:rsidTr="00B070CA">
        <w:trPr>
          <w:trHeight w:hRule="exact" w:val="567"/>
        </w:trPr>
        <w:tc>
          <w:tcPr>
            <w:tcW w:w="9801" w:type="dxa"/>
            <w:gridSpan w:val="56"/>
            <w:vAlign w:val="center"/>
          </w:tcPr>
          <w:p w:rsidR="007270F0" w:rsidRPr="00216CC9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="00486FDE" w:rsidRPr="009E6A4B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十</w:t>
            </w:r>
            <w:r w:rsidRPr="007524C6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Pr="00216CC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带头人教育经历</w:t>
            </w:r>
          </w:p>
        </w:tc>
      </w:tr>
      <w:tr w:rsidR="007270F0" w:rsidRPr="00196821" w:rsidTr="00B070CA">
        <w:trPr>
          <w:trHeight w:hRule="exact" w:val="692"/>
        </w:trPr>
        <w:tc>
          <w:tcPr>
            <w:tcW w:w="1077" w:type="dxa"/>
            <w:gridSpan w:val="3"/>
            <w:vAlign w:val="center"/>
          </w:tcPr>
          <w:p w:rsidR="007270F0" w:rsidRPr="00216CC9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  <w:t>序号</w:t>
            </w:r>
          </w:p>
        </w:tc>
        <w:tc>
          <w:tcPr>
            <w:tcW w:w="1846" w:type="dxa"/>
            <w:gridSpan w:val="14"/>
            <w:vAlign w:val="center"/>
          </w:tcPr>
          <w:p w:rsidR="007270F0" w:rsidRPr="00216CC9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起止年月</w:t>
            </w:r>
          </w:p>
        </w:tc>
        <w:tc>
          <w:tcPr>
            <w:tcW w:w="2274" w:type="dxa"/>
            <w:gridSpan w:val="12"/>
            <w:vAlign w:val="center"/>
          </w:tcPr>
          <w:p w:rsidR="007270F0" w:rsidRPr="00216CC9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院校</w:t>
            </w:r>
          </w:p>
        </w:tc>
        <w:tc>
          <w:tcPr>
            <w:tcW w:w="1846" w:type="dxa"/>
            <w:gridSpan w:val="11"/>
            <w:vAlign w:val="center"/>
          </w:tcPr>
          <w:p w:rsidR="007270F0" w:rsidRPr="00216CC9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专业</w:t>
            </w:r>
          </w:p>
        </w:tc>
        <w:tc>
          <w:tcPr>
            <w:tcW w:w="1279" w:type="dxa"/>
            <w:gridSpan w:val="9"/>
            <w:vAlign w:val="center"/>
          </w:tcPr>
          <w:p w:rsidR="007270F0" w:rsidRPr="00216CC9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学位</w:t>
            </w:r>
          </w:p>
        </w:tc>
        <w:tc>
          <w:tcPr>
            <w:tcW w:w="1479" w:type="dxa"/>
            <w:gridSpan w:val="7"/>
            <w:vAlign w:val="center"/>
          </w:tcPr>
          <w:p w:rsidR="007270F0" w:rsidRPr="00216CC9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学历</w:t>
            </w:r>
          </w:p>
        </w:tc>
      </w:tr>
      <w:tr w:rsidR="007270F0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846" w:type="dxa"/>
            <w:gridSpan w:val="14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2274" w:type="dxa"/>
            <w:gridSpan w:val="12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846" w:type="dxa"/>
            <w:gridSpan w:val="11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gridSpan w:val="9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479" w:type="dxa"/>
            <w:gridSpan w:val="7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</w:tr>
      <w:tr w:rsidR="007270F0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846" w:type="dxa"/>
            <w:gridSpan w:val="14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2274" w:type="dxa"/>
            <w:gridSpan w:val="12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846" w:type="dxa"/>
            <w:gridSpan w:val="11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gridSpan w:val="9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479" w:type="dxa"/>
            <w:gridSpan w:val="7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</w:tr>
      <w:tr w:rsidR="007270F0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846" w:type="dxa"/>
            <w:gridSpan w:val="14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2274" w:type="dxa"/>
            <w:gridSpan w:val="12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846" w:type="dxa"/>
            <w:gridSpan w:val="11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gridSpan w:val="9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479" w:type="dxa"/>
            <w:gridSpan w:val="7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</w:tr>
      <w:tr w:rsidR="007270F0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846" w:type="dxa"/>
            <w:gridSpan w:val="14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2274" w:type="dxa"/>
            <w:gridSpan w:val="12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846" w:type="dxa"/>
            <w:gridSpan w:val="11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gridSpan w:val="9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479" w:type="dxa"/>
            <w:gridSpan w:val="7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</w:tr>
      <w:tr w:rsidR="007270F0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846" w:type="dxa"/>
            <w:gridSpan w:val="14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2274" w:type="dxa"/>
            <w:gridSpan w:val="12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846" w:type="dxa"/>
            <w:gridSpan w:val="11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gridSpan w:val="9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  <w:tc>
          <w:tcPr>
            <w:tcW w:w="1479" w:type="dxa"/>
            <w:gridSpan w:val="7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</w:p>
        </w:tc>
      </w:tr>
      <w:tr w:rsidR="007270F0" w:rsidRPr="00196821" w:rsidTr="00B070CA">
        <w:trPr>
          <w:trHeight w:val="573"/>
        </w:trPr>
        <w:tc>
          <w:tcPr>
            <w:tcW w:w="9801" w:type="dxa"/>
            <w:gridSpan w:val="56"/>
            <w:vAlign w:val="center"/>
          </w:tcPr>
          <w:p w:rsidR="007270F0" w:rsidRPr="009E1337" w:rsidRDefault="00486FDE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  <w:r w:rsidRPr="009E6A4B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十</w:t>
            </w:r>
            <w:r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一</w:t>
            </w:r>
            <w:r w:rsidR="007270F0" w:rsidRPr="009E6A4B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="007270F0" w:rsidRPr="00216CC9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带头人</w:t>
            </w:r>
            <w:r w:rsidR="007270F0" w:rsidRPr="00767ABB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工作经历</w:t>
            </w:r>
          </w:p>
        </w:tc>
      </w:tr>
      <w:tr w:rsidR="007270F0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7270F0" w:rsidRPr="0035510A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  <w:t>序号</w:t>
            </w:r>
          </w:p>
        </w:tc>
        <w:tc>
          <w:tcPr>
            <w:tcW w:w="1846" w:type="dxa"/>
            <w:gridSpan w:val="14"/>
            <w:vAlign w:val="center"/>
          </w:tcPr>
          <w:p w:rsidR="007270F0" w:rsidRPr="0035510A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起止年月</w:t>
            </w:r>
          </w:p>
        </w:tc>
        <w:tc>
          <w:tcPr>
            <w:tcW w:w="2274" w:type="dxa"/>
            <w:gridSpan w:val="12"/>
            <w:vAlign w:val="center"/>
          </w:tcPr>
          <w:p w:rsidR="007270F0" w:rsidRPr="0035510A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单位</w:t>
            </w:r>
          </w:p>
        </w:tc>
        <w:tc>
          <w:tcPr>
            <w:tcW w:w="2796" w:type="dxa"/>
            <w:gridSpan w:val="17"/>
            <w:vAlign w:val="center"/>
          </w:tcPr>
          <w:p w:rsidR="007270F0" w:rsidRPr="0035510A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专业技术职务</w:t>
            </w:r>
          </w:p>
        </w:tc>
        <w:tc>
          <w:tcPr>
            <w:tcW w:w="1808" w:type="dxa"/>
            <w:gridSpan w:val="10"/>
            <w:vAlign w:val="center"/>
          </w:tcPr>
          <w:p w:rsidR="007270F0" w:rsidRPr="009E1337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noProof/>
                <w:color w:val="000000"/>
                <w:sz w:val="21"/>
                <w:szCs w:val="21"/>
              </w:rPr>
            </w:pPr>
            <w:r w:rsidRPr="0000179C"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  <w:t>行政职务</w:t>
            </w:r>
          </w:p>
        </w:tc>
      </w:tr>
      <w:tr w:rsidR="007270F0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46" w:type="dxa"/>
            <w:gridSpan w:val="14"/>
            <w:vAlign w:val="center"/>
          </w:tcPr>
          <w:p w:rsidR="007270F0" w:rsidRPr="0000179C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274" w:type="dxa"/>
            <w:gridSpan w:val="12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796" w:type="dxa"/>
            <w:gridSpan w:val="17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08" w:type="dxa"/>
            <w:gridSpan w:val="10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7270F0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46" w:type="dxa"/>
            <w:gridSpan w:val="14"/>
            <w:vAlign w:val="center"/>
          </w:tcPr>
          <w:p w:rsidR="007270F0" w:rsidRPr="0000179C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274" w:type="dxa"/>
            <w:gridSpan w:val="12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796" w:type="dxa"/>
            <w:gridSpan w:val="17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08" w:type="dxa"/>
            <w:gridSpan w:val="10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7270F0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46" w:type="dxa"/>
            <w:gridSpan w:val="14"/>
            <w:vAlign w:val="center"/>
          </w:tcPr>
          <w:p w:rsidR="007270F0" w:rsidRPr="0000179C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274" w:type="dxa"/>
            <w:gridSpan w:val="12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796" w:type="dxa"/>
            <w:gridSpan w:val="17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08" w:type="dxa"/>
            <w:gridSpan w:val="10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7270F0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46" w:type="dxa"/>
            <w:gridSpan w:val="14"/>
            <w:vAlign w:val="center"/>
          </w:tcPr>
          <w:p w:rsidR="007270F0" w:rsidRPr="0000179C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274" w:type="dxa"/>
            <w:gridSpan w:val="12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796" w:type="dxa"/>
            <w:gridSpan w:val="17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08" w:type="dxa"/>
            <w:gridSpan w:val="10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7270F0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46" w:type="dxa"/>
            <w:gridSpan w:val="14"/>
            <w:vAlign w:val="center"/>
          </w:tcPr>
          <w:p w:rsidR="007270F0" w:rsidRPr="0000179C" w:rsidRDefault="007270F0" w:rsidP="007270F0">
            <w:pPr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274" w:type="dxa"/>
            <w:gridSpan w:val="12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796" w:type="dxa"/>
            <w:gridSpan w:val="17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08" w:type="dxa"/>
            <w:gridSpan w:val="10"/>
            <w:vAlign w:val="center"/>
          </w:tcPr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486FDE" w:rsidRPr="00196821" w:rsidTr="00B070CA">
        <w:trPr>
          <w:trHeight w:val="573"/>
        </w:trPr>
        <w:tc>
          <w:tcPr>
            <w:tcW w:w="1077" w:type="dxa"/>
            <w:gridSpan w:val="3"/>
            <w:vAlign w:val="center"/>
          </w:tcPr>
          <w:p w:rsidR="00486FDE" w:rsidRDefault="00486FDE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46" w:type="dxa"/>
            <w:gridSpan w:val="14"/>
            <w:vAlign w:val="center"/>
          </w:tcPr>
          <w:p w:rsidR="00486FDE" w:rsidRPr="0000179C" w:rsidRDefault="00486FDE" w:rsidP="007270F0">
            <w:pPr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274" w:type="dxa"/>
            <w:gridSpan w:val="12"/>
            <w:vAlign w:val="center"/>
          </w:tcPr>
          <w:p w:rsidR="00486FDE" w:rsidRPr="0000179C" w:rsidRDefault="00486FDE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2796" w:type="dxa"/>
            <w:gridSpan w:val="17"/>
            <w:vAlign w:val="center"/>
          </w:tcPr>
          <w:p w:rsidR="00486FDE" w:rsidRPr="0000179C" w:rsidRDefault="00486FDE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  <w:tc>
          <w:tcPr>
            <w:tcW w:w="1808" w:type="dxa"/>
            <w:gridSpan w:val="10"/>
            <w:vAlign w:val="center"/>
          </w:tcPr>
          <w:p w:rsidR="00486FDE" w:rsidRPr="0000179C" w:rsidRDefault="00486FDE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7270F0" w:rsidRPr="00196821" w:rsidTr="00F163AF">
        <w:trPr>
          <w:trHeight w:val="573"/>
        </w:trPr>
        <w:tc>
          <w:tcPr>
            <w:tcW w:w="9801" w:type="dxa"/>
            <w:gridSpan w:val="56"/>
            <w:vAlign w:val="center"/>
          </w:tcPr>
          <w:p w:rsidR="007270F0" w:rsidRPr="0000179C" w:rsidRDefault="00486FDE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  <w:r w:rsidRPr="009E6A4B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lastRenderedPageBreak/>
              <w:t>十</w:t>
            </w:r>
            <w:r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二</w:t>
            </w:r>
            <w:r w:rsidR="007270F0" w:rsidRPr="009E6A4B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="007270F0" w:rsidRPr="00AD4DA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主要从事领域、近期工作及成果</w:t>
            </w:r>
          </w:p>
        </w:tc>
      </w:tr>
      <w:tr w:rsidR="007270F0" w:rsidRPr="00196821" w:rsidTr="00F163AF">
        <w:trPr>
          <w:trHeight w:val="573"/>
        </w:trPr>
        <w:tc>
          <w:tcPr>
            <w:tcW w:w="9801" w:type="dxa"/>
            <w:gridSpan w:val="56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</w:p>
          <w:p w:rsidR="007270F0" w:rsidRPr="0000179C" w:rsidRDefault="007270F0" w:rsidP="007270F0">
            <w:pPr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hint="eastAsia"/>
                <w:b/>
                <w:snapToGrid/>
                <w:kern w:val="2"/>
                <w:sz w:val="21"/>
                <w:szCs w:val="24"/>
              </w:rPr>
            </w:pPr>
          </w:p>
        </w:tc>
      </w:tr>
      <w:tr w:rsidR="007270F0" w:rsidRPr="00196821" w:rsidTr="00F163AF">
        <w:trPr>
          <w:trHeight w:val="573"/>
        </w:trPr>
        <w:tc>
          <w:tcPr>
            <w:tcW w:w="9801" w:type="dxa"/>
            <w:gridSpan w:val="56"/>
            <w:vAlign w:val="center"/>
          </w:tcPr>
          <w:p w:rsidR="007270F0" w:rsidRDefault="00486FDE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ascii="宋体" w:eastAsia="宋体" w:hAnsi="宋体"/>
                <w:b/>
                <w:snapToGrid/>
                <w:kern w:val="2"/>
                <w:sz w:val="21"/>
                <w:szCs w:val="24"/>
              </w:rPr>
            </w:pPr>
            <w:r w:rsidRPr="009E6A4B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十</w:t>
            </w:r>
            <w:r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三</w:t>
            </w:r>
            <w:r w:rsidR="007270F0" w:rsidRPr="009E6A4B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="007270F0" w:rsidRPr="003368BB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团队未来三年的工作计划及预期目标</w:t>
            </w:r>
          </w:p>
        </w:tc>
      </w:tr>
      <w:tr w:rsidR="007270F0" w:rsidRPr="00196821" w:rsidTr="00F163AF">
        <w:trPr>
          <w:trHeight w:val="573"/>
        </w:trPr>
        <w:tc>
          <w:tcPr>
            <w:tcW w:w="9801" w:type="dxa"/>
            <w:gridSpan w:val="56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Pr="009E6A4B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RPr="0032305A" w:rsidTr="00F163AF">
        <w:trPr>
          <w:trHeight w:val="573"/>
        </w:trPr>
        <w:tc>
          <w:tcPr>
            <w:tcW w:w="9801" w:type="dxa"/>
            <w:gridSpan w:val="56"/>
            <w:vAlign w:val="center"/>
          </w:tcPr>
          <w:p w:rsidR="007270F0" w:rsidRDefault="00486FDE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  <w:r w:rsidRPr="009E6A4B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十</w:t>
            </w:r>
            <w:r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四</w:t>
            </w:r>
            <w:r w:rsidR="007270F0" w:rsidRPr="009E6A4B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="007270F0" w:rsidRPr="0032305A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申请资助项目基本情况</w:t>
            </w:r>
          </w:p>
        </w:tc>
      </w:tr>
      <w:tr w:rsidR="007270F0" w:rsidRPr="0032305A" w:rsidTr="00ED0F53">
        <w:trPr>
          <w:trHeight w:val="573"/>
        </w:trPr>
        <w:tc>
          <w:tcPr>
            <w:tcW w:w="3442" w:type="dxa"/>
            <w:gridSpan w:val="21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项目名称</w:t>
            </w:r>
          </w:p>
        </w:tc>
        <w:tc>
          <w:tcPr>
            <w:tcW w:w="6359" w:type="dxa"/>
            <w:gridSpan w:val="35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RPr="0032305A" w:rsidTr="00ED0F53">
        <w:trPr>
          <w:trHeight w:val="573"/>
        </w:trPr>
        <w:tc>
          <w:tcPr>
            <w:tcW w:w="3442" w:type="dxa"/>
            <w:gridSpan w:val="21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项目成员</w:t>
            </w:r>
          </w:p>
        </w:tc>
        <w:tc>
          <w:tcPr>
            <w:tcW w:w="6359" w:type="dxa"/>
            <w:gridSpan w:val="35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RPr="0032305A" w:rsidTr="00ED0F53">
        <w:trPr>
          <w:trHeight w:val="573"/>
        </w:trPr>
        <w:tc>
          <w:tcPr>
            <w:tcW w:w="3442" w:type="dxa"/>
            <w:gridSpan w:val="21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项目预算金额（万元）</w:t>
            </w:r>
          </w:p>
        </w:tc>
        <w:tc>
          <w:tcPr>
            <w:tcW w:w="6359" w:type="dxa"/>
            <w:gridSpan w:val="35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RPr="0032305A" w:rsidTr="00ED0F53">
        <w:trPr>
          <w:trHeight w:val="573"/>
        </w:trPr>
        <w:tc>
          <w:tcPr>
            <w:tcW w:w="3442" w:type="dxa"/>
            <w:gridSpan w:val="21"/>
            <w:vAlign w:val="center"/>
          </w:tcPr>
          <w:p w:rsidR="007270F0" w:rsidRPr="00ED0F53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项目内容</w:t>
            </w:r>
          </w:p>
          <w:p w:rsidR="007270F0" w:rsidRPr="00ED0F53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(</w:t>
            </w: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注明项目起止时间，字数</w:t>
            </w:r>
          </w:p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控制在</w:t>
            </w: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1000</w:t>
            </w: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字以内</w:t>
            </w: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)</w:t>
            </w:r>
          </w:p>
        </w:tc>
        <w:tc>
          <w:tcPr>
            <w:tcW w:w="6359" w:type="dxa"/>
            <w:gridSpan w:val="35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RPr="0032305A" w:rsidTr="00ED0F53">
        <w:trPr>
          <w:trHeight w:val="573"/>
        </w:trPr>
        <w:tc>
          <w:tcPr>
            <w:tcW w:w="3442" w:type="dxa"/>
            <w:gridSpan w:val="21"/>
            <w:vAlign w:val="center"/>
          </w:tcPr>
          <w:p w:rsidR="007270F0" w:rsidRPr="00ED0F53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项目预期成果</w:t>
            </w:r>
          </w:p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(</w:t>
            </w: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字数控制在</w:t>
            </w: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1000</w:t>
            </w: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字以内</w:t>
            </w:r>
            <w:r w:rsidRPr="00ED0F53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)</w:t>
            </w:r>
          </w:p>
        </w:tc>
        <w:tc>
          <w:tcPr>
            <w:tcW w:w="6359" w:type="dxa"/>
            <w:gridSpan w:val="35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RPr="0032305A" w:rsidTr="00F163AF">
        <w:trPr>
          <w:trHeight w:val="573"/>
        </w:trPr>
        <w:tc>
          <w:tcPr>
            <w:tcW w:w="9801" w:type="dxa"/>
            <w:gridSpan w:val="56"/>
            <w:vAlign w:val="center"/>
          </w:tcPr>
          <w:p w:rsidR="007270F0" w:rsidRPr="0032305A" w:rsidRDefault="00704A92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lastRenderedPageBreak/>
              <w:t>十五</w:t>
            </w:r>
            <w:r w:rsidR="007270F0" w:rsidRPr="009E6A4B"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="007270F0" w:rsidRPr="00F2548C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所在单位对团队的培养计划及提供的条件</w:t>
            </w:r>
          </w:p>
        </w:tc>
      </w:tr>
      <w:tr w:rsidR="007270F0" w:rsidRPr="00F2548C" w:rsidTr="00F163AF">
        <w:trPr>
          <w:trHeight w:val="573"/>
        </w:trPr>
        <w:tc>
          <w:tcPr>
            <w:tcW w:w="9801" w:type="dxa"/>
            <w:gridSpan w:val="56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  <w:tr w:rsidR="007270F0" w:rsidRPr="00F2548C" w:rsidTr="00F163AF">
        <w:trPr>
          <w:trHeight w:val="573"/>
        </w:trPr>
        <w:tc>
          <w:tcPr>
            <w:tcW w:w="9801" w:type="dxa"/>
            <w:gridSpan w:val="56"/>
            <w:vAlign w:val="center"/>
          </w:tcPr>
          <w:p w:rsidR="007270F0" w:rsidRPr="0032305A" w:rsidRDefault="00704A92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十六</w:t>
            </w:r>
            <w:r w:rsidR="007270F0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、</w:t>
            </w:r>
            <w:r w:rsidR="007270F0" w:rsidRPr="00D74DFA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资金需求计划表</w:t>
            </w:r>
          </w:p>
        </w:tc>
      </w:tr>
      <w:tr w:rsidR="007270F0" w:rsidRPr="00F2548C" w:rsidTr="00F163AF">
        <w:trPr>
          <w:trHeight w:val="573"/>
        </w:trPr>
        <w:tc>
          <w:tcPr>
            <w:tcW w:w="9801" w:type="dxa"/>
            <w:gridSpan w:val="56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申请资助金额</w:t>
            </w: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 xml:space="preserve">                </w:t>
            </w: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万元</w:t>
            </w:r>
          </w:p>
        </w:tc>
      </w:tr>
      <w:tr w:rsidR="007270F0" w:rsidRPr="00F2548C" w:rsidTr="006F4EDD">
        <w:trPr>
          <w:trHeight w:val="573"/>
        </w:trPr>
        <w:tc>
          <w:tcPr>
            <w:tcW w:w="3267" w:type="dxa"/>
            <w:gridSpan w:val="20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 w:rsidRPr="008F2452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第一年申请资助金额：</w:t>
            </w:r>
            <w:r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 xml:space="preserve"> </w:t>
            </w:r>
            <w:r w:rsidRPr="008F2452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 xml:space="preserve"> </w:t>
            </w:r>
            <w:r w:rsidRPr="008F2452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万元</w:t>
            </w:r>
          </w:p>
        </w:tc>
        <w:tc>
          <w:tcPr>
            <w:tcW w:w="3267" w:type="dxa"/>
            <w:gridSpan w:val="19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第二</w:t>
            </w:r>
            <w:r w:rsidRPr="008F2452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年申请资助金额：</w:t>
            </w:r>
            <w:r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 xml:space="preserve"> </w:t>
            </w:r>
            <w:r w:rsidRPr="008F2452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 xml:space="preserve"> </w:t>
            </w:r>
            <w:r w:rsidRPr="008F2452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万元</w:t>
            </w:r>
          </w:p>
        </w:tc>
        <w:tc>
          <w:tcPr>
            <w:tcW w:w="3267" w:type="dxa"/>
            <w:gridSpan w:val="17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 w:rsidRPr="008F2452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第</w:t>
            </w: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三</w:t>
            </w:r>
            <w:r w:rsidRPr="008F2452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年申请资助金额：</w:t>
            </w:r>
            <w:r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  <w:t xml:space="preserve"> </w:t>
            </w:r>
            <w:r w:rsidRPr="008F2452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 xml:space="preserve"> </w:t>
            </w:r>
            <w:r w:rsidRPr="008F2452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万元</w:t>
            </w:r>
          </w:p>
        </w:tc>
      </w:tr>
      <w:tr w:rsidR="007270F0" w:rsidRPr="00F2548C" w:rsidTr="006F4EDD">
        <w:trPr>
          <w:trHeight w:val="573"/>
        </w:trPr>
        <w:tc>
          <w:tcPr>
            <w:tcW w:w="3267" w:type="dxa"/>
            <w:gridSpan w:val="20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 w:rsidRPr="00973D78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使用计划（</w:t>
            </w:r>
            <w:r w:rsidRPr="00973D78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200</w:t>
            </w: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字以内）</w:t>
            </w:r>
          </w:p>
        </w:tc>
        <w:tc>
          <w:tcPr>
            <w:tcW w:w="3267" w:type="dxa"/>
            <w:gridSpan w:val="19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 w:rsidRPr="00973D78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使用计划（</w:t>
            </w:r>
            <w:r w:rsidRPr="00973D78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200</w:t>
            </w: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字以内）</w:t>
            </w:r>
          </w:p>
        </w:tc>
        <w:tc>
          <w:tcPr>
            <w:tcW w:w="3267" w:type="dxa"/>
            <w:gridSpan w:val="17"/>
            <w:vAlign w:val="center"/>
          </w:tcPr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  <w:r w:rsidRPr="00973D78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使用计划（</w:t>
            </w:r>
            <w:r w:rsidRPr="00973D78"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200</w:t>
            </w:r>
            <w:r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  <w:t>字以内）</w:t>
            </w:r>
          </w:p>
        </w:tc>
      </w:tr>
      <w:tr w:rsidR="007270F0" w:rsidRPr="00F2548C" w:rsidTr="006F4EDD">
        <w:trPr>
          <w:trHeight w:val="573"/>
        </w:trPr>
        <w:tc>
          <w:tcPr>
            <w:tcW w:w="3267" w:type="dxa"/>
            <w:gridSpan w:val="20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</w:tc>
        <w:tc>
          <w:tcPr>
            <w:tcW w:w="3267" w:type="dxa"/>
            <w:gridSpan w:val="19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</w:tc>
        <w:tc>
          <w:tcPr>
            <w:tcW w:w="3267" w:type="dxa"/>
            <w:gridSpan w:val="17"/>
            <w:vAlign w:val="center"/>
          </w:tcPr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  <w:p w:rsidR="007270F0" w:rsidRPr="0032305A" w:rsidRDefault="007270F0" w:rsidP="007270F0">
            <w:pPr>
              <w:autoSpaceDE/>
              <w:autoSpaceDN/>
              <w:snapToGrid/>
              <w:spacing w:line="240" w:lineRule="auto"/>
              <w:ind w:firstLine="0"/>
              <w:rPr>
                <w:rFonts w:eastAsia="宋体" w:hint="eastAsia"/>
                <w:b/>
                <w:bCs/>
                <w:snapToGrid/>
                <w:kern w:val="2"/>
                <w:sz w:val="24"/>
                <w:szCs w:val="24"/>
              </w:rPr>
            </w:pPr>
          </w:p>
        </w:tc>
      </w:tr>
    </w:tbl>
    <w:p w:rsidR="008144EC" w:rsidRPr="008144EC" w:rsidRDefault="008144EC" w:rsidP="008144EC">
      <w:pPr>
        <w:rPr>
          <w:vanish/>
        </w:rPr>
      </w:pPr>
    </w:p>
    <w:tbl>
      <w:tblPr>
        <w:tblpPr w:leftFromText="180" w:rightFromText="180" w:vertAnchor="text" w:tblpX="-461" w:tblpY="1"/>
        <w:tblOverlap w:val="never"/>
        <w:tblW w:w="9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3"/>
      </w:tblGrid>
      <w:tr w:rsidR="00417D42" w:rsidTr="00B070CA">
        <w:trPr>
          <w:cantSplit/>
          <w:trHeight w:val="1392"/>
        </w:trPr>
        <w:tc>
          <w:tcPr>
            <w:tcW w:w="9783" w:type="dxa"/>
            <w:tcBorders>
              <w:right w:val="single" w:sz="4" w:space="0" w:color="auto"/>
            </w:tcBorders>
          </w:tcPr>
          <w:p w:rsidR="00417D42" w:rsidRPr="00455988" w:rsidRDefault="00417D42" w:rsidP="00B070CA">
            <w:pPr>
              <w:spacing w:line="360" w:lineRule="auto"/>
              <w:ind w:firstLine="0"/>
              <w:rPr>
                <w:rFonts w:ascii="宋体" w:eastAsia="宋体" w:hAnsi="宋体"/>
                <w:sz w:val="28"/>
                <w:szCs w:val="24"/>
              </w:rPr>
            </w:pPr>
            <w:r w:rsidRPr="00455988">
              <w:rPr>
                <w:rFonts w:ascii="宋体" w:eastAsia="宋体" w:hAnsi="宋体" w:hint="eastAsia"/>
                <w:sz w:val="28"/>
                <w:szCs w:val="24"/>
              </w:rPr>
              <w:lastRenderedPageBreak/>
              <w:t>团队带头人承诺以上信息真实有效</w:t>
            </w:r>
          </w:p>
          <w:p w:rsidR="00417D42" w:rsidRPr="00455988" w:rsidRDefault="00417D42" w:rsidP="00B070CA">
            <w:pPr>
              <w:spacing w:line="420" w:lineRule="exact"/>
              <w:rPr>
                <w:rFonts w:ascii="宋体" w:eastAsia="宋体" w:hAnsi="宋体"/>
                <w:szCs w:val="21"/>
              </w:rPr>
            </w:pPr>
          </w:p>
          <w:p w:rsidR="00417D42" w:rsidRPr="00455988" w:rsidRDefault="00417D42" w:rsidP="00B070CA">
            <w:pPr>
              <w:spacing w:line="420" w:lineRule="exact"/>
              <w:rPr>
                <w:rFonts w:ascii="宋体" w:eastAsia="宋体" w:hAnsi="宋体"/>
                <w:szCs w:val="21"/>
              </w:rPr>
            </w:pPr>
          </w:p>
          <w:p w:rsidR="00417D42" w:rsidRPr="00455988" w:rsidRDefault="00417D42" w:rsidP="00B070CA">
            <w:pPr>
              <w:spacing w:line="360" w:lineRule="auto"/>
              <w:ind w:right="560" w:firstLineChars="2300" w:firstLine="6440"/>
              <w:rPr>
                <w:rFonts w:ascii="宋体" w:eastAsia="宋体" w:hAnsi="宋体"/>
                <w:sz w:val="28"/>
                <w:szCs w:val="24"/>
              </w:rPr>
            </w:pPr>
            <w:r w:rsidRPr="00455988">
              <w:rPr>
                <w:rFonts w:ascii="宋体" w:eastAsia="宋体" w:hAnsi="宋体" w:hint="eastAsia"/>
                <w:sz w:val="28"/>
                <w:szCs w:val="24"/>
              </w:rPr>
              <w:t>团队带头人签字：</w:t>
            </w:r>
          </w:p>
          <w:p w:rsidR="00417D42" w:rsidRPr="00455988" w:rsidRDefault="00417D42" w:rsidP="00B070CA">
            <w:pPr>
              <w:spacing w:line="360" w:lineRule="auto"/>
              <w:jc w:val="right"/>
              <w:rPr>
                <w:rFonts w:ascii="宋体" w:eastAsia="宋体" w:hAnsi="宋体"/>
                <w:w w:val="80"/>
                <w:szCs w:val="21"/>
              </w:rPr>
            </w:pPr>
            <w:r w:rsidRPr="00455988">
              <w:rPr>
                <w:rFonts w:ascii="宋体" w:eastAsia="宋体" w:hAnsi="宋体" w:hint="eastAsia"/>
                <w:sz w:val="28"/>
                <w:szCs w:val="24"/>
              </w:rPr>
              <w:t xml:space="preserve">   年     月     日</w:t>
            </w:r>
          </w:p>
        </w:tc>
      </w:tr>
      <w:tr w:rsidR="00417D42" w:rsidTr="00B070CA">
        <w:trPr>
          <w:cantSplit/>
          <w:trHeight w:val="5028"/>
        </w:trPr>
        <w:tc>
          <w:tcPr>
            <w:tcW w:w="9783" w:type="dxa"/>
            <w:tcBorders>
              <w:right w:val="single" w:sz="4" w:space="0" w:color="auto"/>
            </w:tcBorders>
            <w:vAlign w:val="center"/>
          </w:tcPr>
          <w:p w:rsidR="00417D42" w:rsidRPr="00455988" w:rsidRDefault="00417D42" w:rsidP="00B070CA">
            <w:pPr>
              <w:spacing w:line="360" w:lineRule="auto"/>
              <w:ind w:firstLine="0"/>
              <w:rPr>
                <w:rFonts w:ascii="宋体" w:eastAsia="宋体" w:hAnsi="宋体"/>
                <w:sz w:val="28"/>
              </w:rPr>
            </w:pPr>
            <w:bookmarkStart w:id="3" w:name="P0601"/>
            <w:bookmarkEnd w:id="3"/>
            <w:r w:rsidRPr="00455988">
              <w:rPr>
                <w:rFonts w:ascii="宋体" w:eastAsia="宋体" w:hAnsi="宋体" w:hint="eastAsia"/>
                <w:sz w:val="28"/>
              </w:rPr>
              <w:t>工作单位党委（党组）意见：</w:t>
            </w:r>
          </w:p>
          <w:p w:rsidR="00417D42" w:rsidRPr="00455988" w:rsidRDefault="00417D42" w:rsidP="00B070CA">
            <w:pPr>
              <w:spacing w:line="360" w:lineRule="auto"/>
              <w:rPr>
                <w:rFonts w:ascii="宋体" w:eastAsia="宋体" w:hAnsi="宋体"/>
                <w:sz w:val="28"/>
              </w:rPr>
            </w:pPr>
          </w:p>
          <w:p w:rsidR="00417D42" w:rsidRPr="00455988" w:rsidRDefault="00417D42" w:rsidP="00B070CA">
            <w:pPr>
              <w:spacing w:line="360" w:lineRule="auto"/>
              <w:rPr>
                <w:rFonts w:ascii="宋体" w:eastAsia="宋体" w:hAnsi="宋体"/>
                <w:sz w:val="28"/>
              </w:rPr>
            </w:pPr>
          </w:p>
          <w:p w:rsidR="00417D42" w:rsidRPr="00455988" w:rsidRDefault="00417D42" w:rsidP="00B070CA">
            <w:pPr>
              <w:spacing w:line="360" w:lineRule="auto"/>
              <w:rPr>
                <w:rFonts w:ascii="宋体" w:eastAsia="宋体" w:hAnsi="宋体"/>
                <w:sz w:val="28"/>
              </w:rPr>
            </w:pPr>
          </w:p>
          <w:p w:rsidR="00417D42" w:rsidRPr="00DF6E0A" w:rsidRDefault="00417D42" w:rsidP="00B070CA">
            <w:pPr>
              <w:spacing w:line="360" w:lineRule="auto"/>
              <w:ind w:firstLineChars="990" w:firstLine="2772"/>
              <w:rPr>
                <w:rFonts w:ascii="宋体" w:eastAsia="宋体" w:hAnsi="宋体"/>
                <w:sz w:val="28"/>
              </w:rPr>
            </w:pPr>
            <w:r w:rsidRPr="00DF6E0A">
              <w:rPr>
                <w:rFonts w:ascii="宋体" w:eastAsia="宋体" w:hAnsi="宋体" w:hint="eastAsia"/>
                <w:sz w:val="28"/>
              </w:rPr>
              <w:t>领导签字：</w:t>
            </w:r>
            <w:bookmarkStart w:id="4" w:name="P0602"/>
            <w:bookmarkEnd w:id="4"/>
          </w:p>
          <w:p w:rsidR="00417D42" w:rsidRPr="00DF6E0A" w:rsidRDefault="00417D42" w:rsidP="00B070CA">
            <w:pPr>
              <w:spacing w:line="360" w:lineRule="auto"/>
              <w:rPr>
                <w:rFonts w:ascii="宋体" w:eastAsia="宋体" w:hAnsi="宋体"/>
                <w:sz w:val="28"/>
              </w:rPr>
            </w:pPr>
            <w:r w:rsidRPr="00DF6E0A">
              <w:rPr>
                <w:rFonts w:ascii="宋体" w:eastAsia="宋体" w:hAnsi="宋体" w:hint="eastAsia"/>
                <w:sz w:val="28"/>
              </w:rPr>
              <w:t xml:space="preserve">                                               </w:t>
            </w:r>
            <w:r w:rsidR="00E35D34" w:rsidRPr="00DF6E0A">
              <w:rPr>
                <w:rFonts w:ascii="宋体" w:eastAsia="宋体" w:hAnsi="宋体" w:hint="eastAsia"/>
                <w:sz w:val="28"/>
              </w:rPr>
              <w:t xml:space="preserve"> </w:t>
            </w:r>
            <w:r w:rsidRPr="00DF6E0A">
              <w:rPr>
                <w:rFonts w:ascii="宋体" w:eastAsia="宋体" w:hAnsi="宋体" w:hint="eastAsia"/>
                <w:sz w:val="28"/>
              </w:rPr>
              <w:t>（公章）</w:t>
            </w:r>
          </w:p>
          <w:p w:rsidR="00417D42" w:rsidRPr="00455988" w:rsidRDefault="00417D42" w:rsidP="00B070CA">
            <w:pPr>
              <w:spacing w:line="360" w:lineRule="auto"/>
              <w:rPr>
                <w:rFonts w:ascii="宋体" w:eastAsia="宋体" w:hAnsi="宋体"/>
                <w:b/>
                <w:sz w:val="24"/>
              </w:rPr>
            </w:pPr>
            <w:r w:rsidRPr="00DF6E0A">
              <w:rPr>
                <w:rFonts w:ascii="宋体" w:eastAsia="宋体" w:hAnsi="宋体" w:hint="eastAsia"/>
                <w:sz w:val="28"/>
              </w:rPr>
              <w:t xml:space="preserve">                                             年    月     日</w:t>
            </w:r>
          </w:p>
        </w:tc>
      </w:tr>
      <w:tr w:rsidR="00417D42" w:rsidTr="00B070CA">
        <w:trPr>
          <w:cantSplit/>
          <w:trHeight w:val="3959"/>
        </w:trPr>
        <w:tc>
          <w:tcPr>
            <w:tcW w:w="97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17D42" w:rsidRPr="00455988" w:rsidRDefault="00417D42" w:rsidP="00B070CA">
            <w:pPr>
              <w:spacing w:line="360" w:lineRule="auto"/>
              <w:ind w:firstLine="280"/>
              <w:rPr>
                <w:rFonts w:ascii="宋体" w:eastAsia="宋体" w:hAnsi="宋体"/>
              </w:rPr>
            </w:pPr>
            <w:r w:rsidRPr="00455988">
              <w:rPr>
                <w:rFonts w:ascii="宋体" w:eastAsia="宋体" w:hAnsi="宋体" w:hint="eastAsia"/>
                <w:sz w:val="28"/>
              </w:rPr>
              <w:t>推荐单位党委（党组）意见：</w:t>
            </w:r>
          </w:p>
          <w:p w:rsidR="00417D42" w:rsidRPr="00455988" w:rsidRDefault="00417D42" w:rsidP="00B070CA">
            <w:pPr>
              <w:spacing w:line="360" w:lineRule="auto"/>
              <w:ind w:firstLine="0"/>
              <w:rPr>
                <w:rFonts w:ascii="宋体" w:eastAsia="宋体" w:hAnsi="宋体"/>
                <w:sz w:val="28"/>
              </w:rPr>
            </w:pPr>
          </w:p>
          <w:p w:rsidR="00D6417F" w:rsidRPr="00455988" w:rsidRDefault="00D6417F" w:rsidP="00B070CA">
            <w:pPr>
              <w:spacing w:line="360" w:lineRule="auto"/>
              <w:ind w:firstLine="0"/>
              <w:rPr>
                <w:rFonts w:ascii="宋体" w:eastAsia="宋体" w:hAnsi="宋体"/>
                <w:sz w:val="28"/>
              </w:rPr>
            </w:pPr>
          </w:p>
          <w:p w:rsidR="00417D42" w:rsidRPr="00DF6E0A" w:rsidRDefault="00417D42" w:rsidP="00B070CA">
            <w:pPr>
              <w:spacing w:line="360" w:lineRule="auto"/>
              <w:ind w:firstLine="2772"/>
              <w:rPr>
                <w:rFonts w:ascii="宋体" w:eastAsia="宋体" w:hAnsi="宋体"/>
                <w:sz w:val="28"/>
              </w:rPr>
            </w:pPr>
            <w:r w:rsidRPr="00DF6E0A">
              <w:rPr>
                <w:rFonts w:ascii="宋体" w:eastAsia="宋体" w:hAnsi="宋体" w:hint="eastAsia"/>
                <w:sz w:val="28"/>
              </w:rPr>
              <w:t>领导签字：</w:t>
            </w:r>
          </w:p>
          <w:p w:rsidR="00417D42" w:rsidRPr="00DF6E0A" w:rsidRDefault="00417D42" w:rsidP="00B070CA">
            <w:pPr>
              <w:spacing w:line="360" w:lineRule="auto"/>
              <w:rPr>
                <w:rFonts w:ascii="宋体" w:eastAsia="宋体" w:hAnsi="宋体"/>
                <w:sz w:val="28"/>
              </w:rPr>
            </w:pPr>
            <w:r w:rsidRPr="00DF6E0A">
              <w:rPr>
                <w:rFonts w:ascii="宋体" w:eastAsia="宋体" w:hAnsi="宋体" w:hint="eastAsia"/>
                <w:sz w:val="28"/>
              </w:rPr>
              <w:t xml:space="preserve">               </w:t>
            </w:r>
            <w:r w:rsidR="00F9066F" w:rsidRPr="00DF6E0A">
              <w:rPr>
                <w:rFonts w:ascii="宋体" w:eastAsia="宋体" w:hAnsi="宋体" w:hint="eastAsia"/>
                <w:sz w:val="28"/>
              </w:rPr>
              <w:t xml:space="preserve">                              </w:t>
            </w:r>
            <w:r w:rsidR="001F3F79" w:rsidRPr="00DF6E0A">
              <w:rPr>
                <w:rFonts w:ascii="宋体" w:eastAsia="宋体" w:hAnsi="宋体" w:hint="eastAsia"/>
                <w:sz w:val="28"/>
              </w:rPr>
              <w:t xml:space="preserve"> </w:t>
            </w:r>
            <w:r w:rsidRPr="00DF6E0A">
              <w:rPr>
                <w:rFonts w:ascii="宋体" w:eastAsia="宋体" w:hAnsi="宋体" w:hint="eastAsia"/>
                <w:sz w:val="28"/>
              </w:rPr>
              <w:t>（公章）</w:t>
            </w:r>
          </w:p>
          <w:p w:rsidR="00417D42" w:rsidRPr="00455988" w:rsidRDefault="00417D42" w:rsidP="00B070CA">
            <w:pPr>
              <w:spacing w:line="360" w:lineRule="auto"/>
              <w:ind w:firstLine="0"/>
              <w:rPr>
                <w:rFonts w:ascii="宋体" w:eastAsia="宋体" w:hAnsi="宋体"/>
                <w:sz w:val="28"/>
              </w:rPr>
            </w:pPr>
            <w:r w:rsidRPr="00DF6E0A">
              <w:rPr>
                <w:rFonts w:ascii="宋体" w:eastAsia="宋体" w:hAnsi="宋体" w:hint="eastAsia"/>
                <w:sz w:val="28"/>
              </w:rPr>
              <w:t xml:space="preserve">                                              年    月     日</w:t>
            </w:r>
          </w:p>
        </w:tc>
      </w:tr>
    </w:tbl>
    <w:p w:rsidR="00417D42" w:rsidRPr="00417D42" w:rsidRDefault="00417D42" w:rsidP="00D023FC">
      <w:pPr>
        <w:ind w:firstLine="0"/>
        <w:rPr>
          <w:color w:val="000000"/>
          <w:szCs w:val="32"/>
        </w:rPr>
      </w:pPr>
    </w:p>
    <w:sectPr w:rsidR="00417D42" w:rsidRPr="00417D42" w:rsidSect="00D66E1F">
      <w:footnotePr>
        <w:pos w:val="beneathText"/>
      </w:footnotePr>
      <w:pgSz w:w="11905" w:h="16839"/>
      <w:pgMar w:top="1588" w:right="1588" w:bottom="1440" w:left="1588" w:header="720" w:footer="992" w:gutter="0"/>
      <w:pgNumType w:start="1"/>
      <w:cols w:space="720"/>
      <w:docGrid w:linePitch="312" w:charSpace="-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570" w:rsidRDefault="00481570">
      <w:r>
        <w:separator/>
      </w:r>
    </w:p>
  </w:endnote>
  <w:endnote w:type="continuationSeparator" w:id="0">
    <w:p w:rsidR="00481570" w:rsidRDefault="00481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楷体_GBK">
    <w:charset w:val="86"/>
    <w:family w:val="script"/>
    <w:pitch w:val="fixed"/>
    <w:sig w:usb0="00000001" w:usb1="080E0000" w:usb2="00000010" w:usb3="00000000" w:csb0="00040000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黑体">
    <w:altName w:val="宋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570" w:rsidRDefault="00481570">
      <w:r>
        <w:separator/>
      </w:r>
    </w:p>
  </w:footnote>
  <w:footnote w:type="continuationSeparator" w:id="0">
    <w:p w:rsidR="00481570" w:rsidRDefault="004815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4E0CBB3C"/>
    <w:name w:val="WW8Num4"/>
    <w:lvl w:ilvl="0">
      <w:start w:val="1"/>
      <w:numFmt w:val="japaneseCounting"/>
      <w:lvlText w:val="%1、"/>
      <w:lvlJc w:val="left"/>
      <w:pPr>
        <w:tabs>
          <w:tab w:val="num" w:pos="1320"/>
        </w:tabs>
        <w:ind w:left="1320" w:hanging="600"/>
      </w:pPr>
      <w:rPr>
        <w:rFonts w:ascii="Times New Roman" w:eastAsia="方正仿宋_GBK" w:hAnsi="Times New Roman" w:cs="Times New Roman"/>
      </w:rPr>
    </w:lvl>
    <w:lvl w:ilvl="1">
      <w:start w:val="1"/>
      <w:numFmt w:val="decimal"/>
      <w:lvlText w:val="%2、"/>
      <w:lvlJc w:val="left"/>
      <w:pPr>
        <w:tabs>
          <w:tab w:val="num" w:pos="1605"/>
        </w:tabs>
        <w:ind w:left="1605" w:hanging="45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42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>
      <w:start w:val="1"/>
      <w:numFmt w:val="lowerLetter"/>
      <w:lvlText w:val="%5)"/>
      <w:lvlJc w:val="left"/>
      <w:pPr>
        <w:tabs>
          <w:tab w:val="num" w:pos="2820"/>
        </w:tabs>
        <w:ind w:left="2820" w:hanging="42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420"/>
      </w:pPr>
    </w:lvl>
    <w:lvl w:ilvl="6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>
      <w:start w:val="1"/>
      <w:numFmt w:val="lowerLetter"/>
      <w:lvlText w:val="%8)"/>
      <w:lvlJc w:val="left"/>
      <w:pPr>
        <w:tabs>
          <w:tab w:val="num" w:pos="4080"/>
        </w:tabs>
        <w:ind w:left="4080" w:hanging="420"/>
      </w:pPr>
    </w:lvl>
    <w:lvl w:ilvl="8">
      <w:start w:val="1"/>
      <w:numFmt w:val="lowerRoman"/>
      <w:lvlText w:val="%9."/>
      <w:lvlJc w:val="right"/>
      <w:pPr>
        <w:tabs>
          <w:tab w:val="num" w:pos="4500"/>
        </w:tabs>
        <w:ind w:left="4500" w:hanging="420"/>
      </w:pPr>
    </w:lvl>
  </w:abstractNum>
  <w:abstractNum w:abstractNumId="1">
    <w:nsid w:val="020C4465"/>
    <w:multiLevelType w:val="hybridMultilevel"/>
    <w:tmpl w:val="92C89A08"/>
    <w:lvl w:ilvl="0" w:tplc="5A04BD3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75E477B"/>
    <w:multiLevelType w:val="multilevel"/>
    <w:tmpl w:val="4E0CBB3C"/>
    <w:lvl w:ilvl="0">
      <w:start w:val="1"/>
      <w:numFmt w:val="japaneseCounting"/>
      <w:lvlText w:val="%1、"/>
      <w:lvlJc w:val="left"/>
      <w:pPr>
        <w:tabs>
          <w:tab w:val="num" w:pos="1320"/>
        </w:tabs>
        <w:ind w:left="1320" w:hanging="600"/>
      </w:pPr>
      <w:rPr>
        <w:rFonts w:ascii="Times New Roman" w:eastAsia="方正仿宋_GBK" w:hAnsi="Times New Roman" w:cs="Times New Roman"/>
      </w:rPr>
    </w:lvl>
    <w:lvl w:ilvl="1">
      <w:start w:val="1"/>
      <w:numFmt w:val="decimal"/>
      <w:lvlText w:val="%2、"/>
      <w:lvlJc w:val="left"/>
      <w:pPr>
        <w:tabs>
          <w:tab w:val="num" w:pos="1605"/>
        </w:tabs>
        <w:ind w:left="1605" w:hanging="45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42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>
      <w:start w:val="1"/>
      <w:numFmt w:val="lowerLetter"/>
      <w:lvlText w:val="%5)"/>
      <w:lvlJc w:val="left"/>
      <w:pPr>
        <w:tabs>
          <w:tab w:val="num" w:pos="2820"/>
        </w:tabs>
        <w:ind w:left="2820" w:hanging="42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420"/>
      </w:pPr>
    </w:lvl>
    <w:lvl w:ilvl="6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>
      <w:start w:val="1"/>
      <w:numFmt w:val="lowerLetter"/>
      <w:lvlText w:val="%8)"/>
      <w:lvlJc w:val="left"/>
      <w:pPr>
        <w:tabs>
          <w:tab w:val="num" w:pos="4080"/>
        </w:tabs>
        <w:ind w:left="4080" w:hanging="420"/>
      </w:pPr>
    </w:lvl>
    <w:lvl w:ilvl="8">
      <w:start w:val="1"/>
      <w:numFmt w:val="lowerRoman"/>
      <w:lvlText w:val="%9."/>
      <w:lvlJc w:val="right"/>
      <w:pPr>
        <w:tabs>
          <w:tab w:val="num" w:pos="4500"/>
        </w:tabs>
        <w:ind w:left="4500" w:hanging="420"/>
      </w:pPr>
    </w:lvl>
  </w:abstractNum>
  <w:abstractNum w:abstractNumId="3">
    <w:nsid w:val="1FE54DEC"/>
    <w:multiLevelType w:val="multilevel"/>
    <w:tmpl w:val="4E0CBB3C"/>
    <w:lvl w:ilvl="0">
      <w:start w:val="1"/>
      <w:numFmt w:val="japaneseCounting"/>
      <w:lvlText w:val="%1、"/>
      <w:lvlJc w:val="left"/>
      <w:pPr>
        <w:tabs>
          <w:tab w:val="num" w:pos="1320"/>
        </w:tabs>
        <w:ind w:left="1320" w:hanging="600"/>
      </w:pPr>
      <w:rPr>
        <w:rFonts w:ascii="Times New Roman" w:eastAsia="方正仿宋_GBK" w:hAnsi="Times New Roman" w:cs="Times New Roman"/>
      </w:rPr>
    </w:lvl>
    <w:lvl w:ilvl="1">
      <w:start w:val="1"/>
      <w:numFmt w:val="decimal"/>
      <w:lvlText w:val="%2、"/>
      <w:lvlJc w:val="left"/>
      <w:pPr>
        <w:tabs>
          <w:tab w:val="num" w:pos="1605"/>
        </w:tabs>
        <w:ind w:left="1605" w:hanging="45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42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>
      <w:start w:val="1"/>
      <w:numFmt w:val="lowerLetter"/>
      <w:lvlText w:val="%5)"/>
      <w:lvlJc w:val="left"/>
      <w:pPr>
        <w:tabs>
          <w:tab w:val="num" w:pos="2820"/>
        </w:tabs>
        <w:ind w:left="2820" w:hanging="42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420"/>
      </w:pPr>
    </w:lvl>
    <w:lvl w:ilvl="6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>
      <w:start w:val="1"/>
      <w:numFmt w:val="lowerLetter"/>
      <w:lvlText w:val="%8)"/>
      <w:lvlJc w:val="left"/>
      <w:pPr>
        <w:tabs>
          <w:tab w:val="num" w:pos="4080"/>
        </w:tabs>
        <w:ind w:left="4080" w:hanging="420"/>
      </w:pPr>
    </w:lvl>
    <w:lvl w:ilvl="8">
      <w:start w:val="1"/>
      <w:numFmt w:val="lowerRoman"/>
      <w:lvlText w:val="%9."/>
      <w:lvlJc w:val="right"/>
      <w:pPr>
        <w:tabs>
          <w:tab w:val="num" w:pos="4500"/>
        </w:tabs>
        <w:ind w:left="4500" w:hanging="420"/>
      </w:pPr>
    </w:lvl>
  </w:abstractNum>
  <w:abstractNum w:abstractNumId="4">
    <w:nsid w:val="7EA13C6D"/>
    <w:multiLevelType w:val="hybridMultilevel"/>
    <w:tmpl w:val="46AA70BA"/>
    <w:lvl w:ilvl="0" w:tplc="52B682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8" w:dllVersion="513" w:checkStyle="1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5"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13B"/>
    <w:rsid w:val="0000179C"/>
    <w:rsid w:val="00002050"/>
    <w:rsid w:val="00003219"/>
    <w:rsid w:val="00006A88"/>
    <w:rsid w:val="00010E73"/>
    <w:rsid w:val="000164BC"/>
    <w:rsid w:val="00021A21"/>
    <w:rsid w:val="00031CE2"/>
    <w:rsid w:val="00035A46"/>
    <w:rsid w:val="0003660D"/>
    <w:rsid w:val="00036F21"/>
    <w:rsid w:val="000375B8"/>
    <w:rsid w:val="00040760"/>
    <w:rsid w:val="00041F2D"/>
    <w:rsid w:val="00044D40"/>
    <w:rsid w:val="00045F82"/>
    <w:rsid w:val="00046AF7"/>
    <w:rsid w:val="00057D31"/>
    <w:rsid w:val="0006128B"/>
    <w:rsid w:val="00061D60"/>
    <w:rsid w:val="00063EC3"/>
    <w:rsid w:val="00065128"/>
    <w:rsid w:val="00065410"/>
    <w:rsid w:val="000718DB"/>
    <w:rsid w:val="00072225"/>
    <w:rsid w:val="00076F52"/>
    <w:rsid w:val="00081909"/>
    <w:rsid w:val="0008232E"/>
    <w:rsid w:val="0008513B"/>
    <w:rsid w:val="00085975"/>
    <w:rsid w:val="00092601"/>
    <w:rsid w:val="0009660C"/>
    <w:rsid w:val="000979A2"/>
    <w:rsid w:val="00097F5A"/>
    <w:rsid w:val="000A0F36"/>
    <w:rsid w:val="000A21DC"/>
    <w:rsid w:val="000A3034"/>
    <w:rsid w:val="000A5412"/>
    <w:rsid w:val="000A5FBF"/>
    <w:rsid w:val="000A6E95"/>
    <w:rsid w:val="000A77E2"/>
    <w:rsid w:val="000A7A28"/>
    <w:rsid w:val="000B3195"/>
    <w:rsid w:val="000B5364"/>
    <w:rsid w:val="000B7304"/>
    <w:rsid w:val="000C2CC2"/>
    <w:rsid w:val="000C32A4"/>
    <w:rsid w:val="000C4665"/>
    <w:rsid w:val="000C50B3"/>
    <w:rsid w:val="000E24EA"/>
    <w:rsid w:val="000E5CD4"/>
    <w:rsid w:val="000E5DD3"/>
    <w:rsid w:val="000F1999"/>
    <w:rsid w:val="000F35E7"/>
    <w:rsid w:val="000F4368"/>
    <w:rsid w:val="000F469F"/>
    <w:rsid w:val="000F6C95"/>
    <w:rsid w:val="00101785"/>
    <w:rsid w:val="00102044"/>
    <w:rsid w:val="00102228"/>
    <w:rsid w:val="00102AB4"/>
    <w:rsid w:val="00103122"/>
    <w:rsid w:val="001041E0"/>
    <w:rsid w:val="00105F5F"/>
    <w:rsid w:val="001140FA"/>
    <w:rsid w:val="001154FA"/>
    <w:rsid w:val="00116B59"/>
    <w:rsid w:val="00117AC7"/>
    <w:rsid w:val="0012049A"/>
    <w:rsid w:val="001231B9"/>
    <w:rsid w:val="00125369"/>
    <w:rsid w:val="0012538A"/>
    <w:rsid w:val="00125865"/>
    <w:rsid w:val="00126A05"/>
    <w:rsid w:val="00126D21"/>
    <w:rsid w:val="0013153D"/>
    <w:rsid w:val="00132BA4"/>
    <w:rsid w:val="001345F3"/>
    <w:rsid w:val="00137B6E"/>
    <w:rsid w:val="00144D29"/>
    <w:rsid w:val="00144E0C"/>
    <w:rsid w:val="00146E88"/>
    <w:rsid w:val="001479BF"/>
    <w:rsid w:val="00147E80"/>
    <w:rsid w:val="00156E75"/>
    <w:rsid w:val="00157C9E"/>
    <w:rsid w:val="00157F4F"/>
    <w:rsid w:val="00160226"/>
    <w:rsid w:val="00165139"/>
    <w:rsid w:val="00165961"/>
    <w:rsid w:val="00170602"/>
    <w:rsid w:val="00172262"/>
    <w:rsid w:val="00174D26"/>
    <w:rsid w:val="001752F7"/>
    <w:rsid w:val="00176168"/>
    <w:rsid w:val="001761D0"/>
    <w:rsid w:val="0018076D"/>
    <w:rsid w:val="00183E72"/>
    <w:rsid w:val="00190743"/>
    <w:rsid w:val="00196821"/>
    <w:rsid w:val="0019739F"/>
    <w:rsid w:val="001B0479"/>
    <w:rsid w:val="001B131D"/>
    <w:rsid w:val="001B3652"/>
    <w:rsid w:val="001B56B3"/>
    <w:rsid w:val="001B6EF4"/>
    <w:rsid w:val="001B73F1"/>
    <w:rsid w:val="001B7AB9"/>
    <w:rsid w:val="001C0A44"/>
    <w:rsid w:val="001C1D35"/>
    <w:rsid w:val="001C3E14"/>
    <w:rsid w:val="001C7458"/>
    <w:rsid w:val="001D0F38"/>
    <w:rsid w:val="001D1B87"/>
    <w:rsid w:val="001D2505"/>
    <w:rsid w:val="001D3E73"/>
    <w:rsid w:val="001D6A7E"/>
    <w:rsid w:val="001D756A"/>
    <w:rsid w:val="001E5D18"/>
    <w:rsid w:val="001E6363"/>
    <w:rsid w:val="001E6D43"/>
    <w:rsid w:val="001E7BEB"/>
    <w:rsid w:val="001F16F7"/>
    <w:rsid w:val="001F22BE"/>
    <w:rsid w:val="001F295E"/>
    <w:rsid w:val="001F3F79"/>
    <w:rsid w:val="001F416D"/>
    <w:rsid w:val="00200840"/>
    <w:rsid w:val="00201687"/>
    <w:rsid w:val="0020191A"/>
    <w:rsid w:val="00203311"/>
    <w:rsid w:val="00204E43"/>
    <w:rsid w:val="00206B3F"/>
    <w:rsid w:val="0021061C"/>
    <w:rsid w:val="00213560"/>
    <w:rsid w:val="00215A8D"/>
    <w:rsid w:val="00215EB0"/>
    <w:rsid w:val="00216786"/>
    <w:rsid w:val="00216CC9"/>
    <w:rsid w:val="00217832"/>
    <w:rsid w:val="00221064"/>
    <w:rsid w:val="002222F5"/>
    <w:rsid w:val="00222B9B"/>
    <w:rsid w:val="00222CF4"/>
    <w:rsid w:val="00224F61"/>
    <w:rsid w:val="00231F84"/>
    <w:rsid w:val="0023230F"/>
    <w:rsid w:val="00233359"/>
    <w:rsid w:val="0023341E"/>
    <w:rsid w:val="00234CAE"/>
    <w:rsid w:val="002450A0"/>
    <w:rsid w:val="00253619"/>
    <w:rsid w:val="00262E5C"/>
    <w:rsid w:val="0026510F"/>
    <w:rsid w:val="00265242"/>
    <w:rsid w:val="002706A0"/>
    <w:rsid w:val="00270B64"/>
    <w:rsid w:val="00271E6D"/>
    <w:rsid w:val="00276BF0"/>
    <w:rsid w:val="00280BA7"/>
    <w:rsid w:val="00280D1A"/>
    <w:rsid w:val="0028225A"/>
    <w:rsid w:val="00282CEE"/>
    <w:rsid w:val="00283B3C"/>
    <w:rsid w:val="00286695"/>
    <w:rsid w:val="00286C03"/>
    <w:rsid w:val="00287BF0"/>
    <w:rsid w:val="00290A6E"/>
    <w:rsid w:val="00296B10"/>
    <w:rsid w:val="002A2F7B"/>
    <w:rsid w:val="002A3A7A"/>
    <w:rsid w:val="002A48C9"/>
    <w:rsid w:val="002B1989"/>
    <w:rsid w:val="002B2AA5"/>
    <w:rsid w:val="002B3F55"/>
    <w:rsid w:val="002B4269"/>
    <w:rsid w:val="002B59D1"/>
    <w:rsid w:val="002B7F04"/>
    <w:rsid w:val="002C035D"/>
    <w:rsid w:val="002C5B4A"/>
    <w:rsid w:val="002C6492"/>
    <w:rsid w:val="002C7073"/>
    <w:rsid w:val="002C7505"/>
    <w:rsid w:val="002D2FE2"/>
    <w:rsid w:val="002D3043"/>
    <w:rsid w:val="002D4E54"/>
    <w:rsid w:val="002D70A7"/>
    <w:rsid w:val="002D72FC"/>
    <w:rsid w:val="002E3C08"/>
    <w:rsid w:val="002E58C7"/>
    <w:rsid w:val="002E6F94"/>
    <w:rsid w:val="002E7FB5"/>
    <w:rsid w:val="002F0B10"/>
    <w:rsid w:val="002F52D6"/>
    <w:rsid w:val="0030070D"/>
    <w:rsid w:val="00301B8E"/>
    <w:rsid w:val="0030288C"/>
    <w:rsid w:val="00306639"/>
    <w:rsid w:val="00307F4E"/>
    <w:rsid w:val="0032146A"/>
    <w:rsid w:val="0032305A"/>
    <w:rsid w:val="0032559B"/>
    <w:rsid w:val="00326515"/>
    <w:rsid w:val="00327846"/>
    <w:rsid w:val="0033272E"/>
    <w:rsid w:val="003339F6"/>
    <w:rsid w:val="00334E05"/>
    <w:rsid w:val="003368BB"/>
    <w:rsid w:val="00337E53"/>
    <w:rsid w:val="00343191"/>
    <w:rsid w:val="003444C6"/>
    <w:rsid w:val="00344E2C"/>
    <w:rsid w:val="00345A26"/>
    <w:rsid w:val="00346946"/>
    <w:rsid w:val="00352F1E"/>
    <w:rsid w:val="00353851"/>
    <w:rsid w:val="003538D8"/>
    <w:rsid w:val="0035510A"/>
    <w:rsid w:val="0035590A"/>
    <w:rsid w:val="00356694"/>
    <w:rsid w:val="00360D6E"/>
    <w:rsid w:val="00363757"/>
    <w:rsid w:val="00365252"/>
    <w:rsid w:val="00365599"/>
    <w:rsid w:val="003670D4"/>
    <w:rsid w:val="003673AF"/>
    <w:rsid w:val="0037101B"/>
    <w:rsid w:val="00374340"/>
    <w:rsid w:val="003744EA"/>
    <w:rsid w:val="00374E9D"/>
    <w:rsid w:val="00380966"/>
    <w:rsid w:val="00381DB8"/>
    <w:rsid w:val="003842B6"/>
    <w:rsid w:val="003863BE"/>
    <w:rsid w:val="00386FFA"/>
    <w:rsid w:val="00392478"/>
    <w:rsid w:val="00395BA1"/>
    <w:rsid w:val="003A2CD0"/>
    <w:rsid w:val="003A3080"/>
    <w:rsid w:val="003A3D62"/>
    <w:rsid w:val="003A6EC0"/>
    <w:rsid w:val="003A7995"/>
    <w:rsid w:val="003B453B"/>
    <w:rsid w:val="003B4B0F"/>
    <w:rsid w:val="003C0B84"/>
    <w:rsid w:val="003C14C3"/>
    <w:rsid w:val="003C1D46"/>
    <w:rsid w:val="003C1EBD"/>
    <w:rsid w:val="003C3C3B"/>
    <w:rsid w:val="003C458F"/>
    <w:rsid w:val="003C5B57"/>
    <w:rsid w:val="003C5E49"/>
    <w:rsid w:val="003D1A3E"/>
    <w:rsid w:val="003D74F6"/>
    <w:rsid w:val="003E29F7"/>
    <w:rsid w:val="003E6789"/>
    <w:rsid w:val="003E679B"/>
    <w:rsid w:val="003F0745"/>
    <w:rsid w:val="003F0B4E"/>
    <w:rsid w:val="003F0F7D"/>
    <w:rsid w:val="003F331A"/>
    <w:rsid w:val="00403C5F"/>
    <w:rsid w:val="004060E1"/>
    <w:rsid w:val="0040754A"/>
    <w:rsid w:val="00410639"/>
    <w:rsid w:val="00411012"/>
    <w:rsid w:val="00411965"/>
    <w:rsid w:val="00414643"/>
    <w:rsid w:val="00414AEA"/>
    <w:rsid w:val="00417D42"/>
    <w:rsid w:val="00420473"/>
    <w:rsid w:val="0042513A"/>
    <w:rsid w:val="004272DA"/>
    <w:rsid w:val="00430415"/>
    <w:rsid w:val="004320D4"/>
    <w:rsid w:val="00433135"/>
    <w:rsid w:val="0043647D"/>
    <w:rsid w:val="0043664D"/>
    <w:rsid w:val="0043749E"/>
    <w:rsid w:val="004378AA"/>
    <w:rsid w:val="00440C36"/>
    <w:rsid w:val="00441772"/>
    <w:rsid w:val="00441BEB"/>
    <w:rsid w:val="0044403A"/>
    <w:rsid w:val="00444C10"/>
    <w:rsid w:val="00444CA0"/>
    <w:rsid w:val="00446E29"/>
    <w:rsid w:val="004503C6"/>
    <w:rsid w:val="004528DF"/>
    <w:rsid w:val="00453430"/>
    <w:rsid w:val="0045418E"/>
    <w:rsid w:val="00454708"/>
    <w:rsid w:val="00455988"/>
    <w:rsid w:val="00455B87"/>
    <w:rsid w:val="00460C8A"/>
    <w:rsid w:val="00463F0B"/>
    <w:rsid w:val="00467EAE"/>
    <w:rsid w:val="00470698"/>
    <w:rsid w:val="0047425F"/>
    <w:rsid w:val="004767B8"/>
    <w:rsid w:val="004802A8"/>
    <w:rsid w:val="00481570"/>
    <w:rsid w:val="00482757"/>
    <w:rsid w:val="00482933"/>
    <w:rsid w:val="00482CA5"/>
    <w:rsid w:val="00482EEE"/>
    <w:rsid w:val="00486FDE"/>
    <w:rsid w:val="00492753"/>
    <w:rsid w:val="00495027"/>
    <w:rsid w:val="004A02EA"/>
    <w:rsid w:val="004A1576"/>
    <w:rsid w:val="004A2B18"/>
    <w:rsid w:val="004A4836"/>
    <w:rsid w:val="004A4F34"/>
    <w:rsid w:val="004A5230"/>
    <w:rsid w:val="004B1E7D"/>
    <w:rsid w:val="004B36DE"/>
    <w:rsid w:val="004B3BFC"/>
    <w:rsid w:val="004B4D50"/>
    <w:rsid w:val="004B617A"/>
    <w:rsid w:val="004B629C"/>
    <w:rsid w:val="004B7513"/>
    <w:rsid w:val="004C0523"/>
    <w:rsid w:val="004C13FD"/>
    <w:rsid w:val="004C1BFE"/>
    <w:rsid w:val="004C4F35"/>
    <w:rsid w:val="004C71A7"/>
    <w:rsid w:val="004D0C3B"/>
    <w:rsid w:val="004D1093"/>
    <w:rsid w:val="004D218E"/>
    <w:rsid w:val="004D24F4"/>
    <w:rsid w:val="004D4A49"/>
    <w:rsid w:val="004D4E41"/>
    <w:rsid w:val="004E1B83"/>
    <w:rsid w:val="004E253B"/>
    <w:rsid w:val="004E3B65"/>
    <w:rsid w:val="004E44AB"/>
    <w:rsid w:val="004E7CC4"/>
    <w:rsid w:val="004F011E"/>
    <w:rsid w:val="004F12CF"/>
    <w:rsid w:val="004F1CB9"/>
    <w:rsid w:val="004F4212"/>
    <w:rsid w:val="004F44A8"/>
    <w:rsid w:val="004F7AEB"/>
    <w:rsid w:val="00500B4B"/>
    <w:rsid w:val="00507082"/>
    <w:rsid w:val="0050737A"/>
    <w:rsid w:val="005113DE"/>
    <w:rsid w:val="005121C6"/>
    <w:rsid w:val="00513FD8"/>
    <w:rsid w:val="0051400F"/>
    <w:rsid w:val="00514459"/>
    <w:rsid w:val="005144B1"/>
    <w:rsid w:val="00520590"/>
    <w:rsid w:val="00522257"/>
    <w:rsid w:val="00522D7E"/>
    <w:rsid w:val="0052409D"/>
    <w:rsid w:val="005255B9"/>
    <w:rsid w:val="00530847"/>
    <w:rsid w:val="00533395"/>
    <w:rsid w:val="00533C64"/>
    <w:rsid w:val="005341DB"/>
    <w:rsid w:val="00535D39"/>
    <w:rsid w:val="0053769F"/>
    <w:rsid w:val="005409F2"/>
    <w:rsid w:val="00541BB6"/>
    <w:rsid w:val="00541CB0"/>
    <w:rsid w:val="0054227D"/>
    <w:rsid w:val="00542D42"/>
    <w:rsid w:val="0054485E"/>
    <w:rsid w:val="0055096F"/>
    <w:rsid w:val="00552142"/>
    <w:rsid w:val="0055302A"/>
    <w:rsid w:val="00560363"/>
    <w:rsid w:val="005622C7"/>
    <w:rsid w:val="00562992"/>
    <w:rsid w:val="00563069"/>
    <w:rsid w:val="005637D0"/>
    <w:rsid w:val="00564239"/>
    <w:rsid w:val="0056467B"/>
    <w:rsid w:val="0056504F"/>
    <w:rsid w:val="00567147"/>
    <w:rsid w:val="0056732E"/>
    <w:rsid w:val="0057021D"/>
    <w:rsid w:val="00570879"/>
    <w:rsid w:val="00571B65"/>
    <w:rsid w:val="005730BB"/>
    <w:rsid w:val="00573BEE"/>
    <w:rsid w:val="00575CB1"/>
    <w:rsid w:val="00576993"/>
    <w:rsid w:val="00581634"/>
    <w:rsid w:val="00584792"/>
    <w:rsid w:val="005912DA"/>
    <w:rsid w:val="00592A42"/>
    <w:rsid w:val="005933BA"/>
    <w:rsid w:val="00596411"/>
    <w:rsid w:val="005A07F8"/>
    <w:rsid w:val="005A0C6D"/>
    <w:rsid w:val="005A56F3"/>
    <w:rsid w:val="005A78CC"/>
    <w:rsid w:val="005B0664"/>
    <w:rsid w:val="005B1E05"/>
    <w:rsid w:val="005B3E85"/>
    <w:rsid w:val="005B6D02"/>
    <w:rsid w:val="005C14BF"/>
    <w:rsid w:val="005C1A9D"/>
    <w:rsid w:val="005C36F0"/>
    <w:rsid w:val="005C40BC"/>
    <w:rsid w:val="005C43D9"/>
    <w:rsid w:val="005C510E"/>
    <w:rsid w:val="005C5F09"/>
    <w:rsid w:val="005C65A4"/>
    <w:rsid w:val="005C73C6"/>
    <w:rsid w:val="005D27BA"/>
    <w:rsid w:val="005D52CB"/>
    <w:rsid w:val="005D55F0"/>
    <w:rsid w:val="005E126F"/>
    <w:rsid w:val="005E228D"/>
    <w:rsid w:val="005E4282"/>
    <w:rsid w:val="005E5344"/>
    <w:rsid w:val="005E61D7"/>
    <w:rsid w:val="005E73E1"/>
    <w:rsid w:val="005F2667"/>
    <w:rsid w:val="0060066D"/>
    <w:rsid w:val="00600758"/>
    <w:rsid w:val="00600F4A"/>
    <w:rsid w:val="00603DFC"/>
    <w:rsid w:val="00604BB8"/>
    <w:rsid w:val="006058E5"/>
    <w:rsid w:val="006112AA"/>
    <w:rsid w:val="00612C7B"/>
    <w:rsid w:val="0061332A"/>
    <w:rsid w:val="00614AE1"/>
    <w:rsid w:val="006225BF"/>
    <w:rsid w:val="00623410"/>
    <w:rsid w:val="006259E3"/>
    <w:rsid w:val="006274CA"/>
    <w:rsid w:val="006337C5"/>
    <w:rsid w:val="00634630"/>
    <w:rsid w:val="00637D6D"/>
    <w:rsid w:val="00650139"/>
    <w:rsid w:val="00656E34"/>
    <w:rsid w:val="00663978"/>
    <w:rsid w:val="006647C1"/>
    <w:rsid w:val="00665045"/>
    <w:rsid w:val="00665C51"/>
    <w:rsid w:val="00666AE9"/>
    <w:rsid w:val="006705DD"/>
    <w:rsid w:val="0067076F"/>
    <w:rsid w:val="006713BB"/>
    <w:rsid w:val="0067151F"/>
    <w:rsid w:val="00675E10"/>
    <w:rsid w:val="0068100C"/>
    <w:rsid w:val="0068203E"/>
    <w:rsid w:val="006824E2"/>
    <w:rsid w:val="00683A39"/>
    <w:rsid w:val="00684931"/>
    <w:rsid w:val="0069172B"/>
    <w:rsid w:val="00692F8D"/>
    <w:rsid w:val="0069355C"/>
    <w:rsid w:val="0069661E"/>
    <w:rsid w:val="00697545"/>
    <w:rsid w:val="006A32FE"/>
    <w:rsid w:val="006A346D"/>
    <w:rsid w:val="006A5264"/>
    <w:rsid w:val="006B1080"/>
    <w:rsid w:val="006B2716"/>
    <w:rsid w:val="006B3180"/>
    <w:rsid w:val="006B5742"/>
    <w:rsid w:val="006B6DB3"/>
    <w:rsid w:val="006C2E8D"/>
    <w:rsid w:val="006C2F27"/>
    <w:rsid w:val="006C537C"/>
    <w:rsid w:val="006D0685"/>
    <w:rsid w:val="006D069A"/>
    <w:rsid w:val="006D1070"/>
    <w:rsid w:val="006D7F86"/>
    <w:rsid w:val="006E0146"/>
    <w:rsid w:val="006E1A3E"/>
    <w:rsid w:val="006E25A5"/>
    <w:rsid w:val="006E26E8"/>
    <w:rsid w:val="006E2C47"/>
    <w:rsid w:val="006E5104"/>
    <w:rsid w:val="006E63B9"/>
    <w:rsid w:val="006E71E6"/>
    <w:rsid w:val="006F025A"/>
    <w:rsid w:val="006F0A25"/>
    <w:rsid w:val="006F0ECF"/>
    <w:rsid w:val="006F643E"/>
    <w:rsid w:val="006F6DFC"/>
    <w:rsid w:val="006F74D2"/>
    <w:rsid w:val="007004DA"/>
    <w:rsid w:val="00700E6D"/>
    <w:rsid w:val="00701A69"/>
    <w:rsid w:val="00704A92"/>
    <w:rsid w:val="00704FD6"/>
    <w:rsid w:val="00705667"/>
    <w:rsid w:val="00706D0A"/>
    <w:rsid w:val="00707730"/>
    <w:rsid w:val="00711B80"/>
    <w:rsid w:val="00720481"/>
    <w:rsid w:val="00721F40"/>
    <w:rsid w:val="007223E3"/>
    <w:rsid w:val="007230E9"/>
    <w:rsid w:val="0072597B"/>
    <w:rsid w:val="007270F0"/>
    <w:rsid w:val="00734753"/>
    <w:rsid w:val="0074193D"/>
    <w:rsid w:val="00746D4A"/>
    <w:rsid w:val="00747B48"/>
    <w:rsid w:val="0075189E"/>
    <w:rsid w:val="007524C6"/>
    <w:rsid w:val="00755875"/>
    <w:rsid w:val="007558D0"/>
    <w:rsid w:val="007614D3"/>
    <w:rsid w:val="0076165C"/>
    <w:rsid w:val="007647AF"/>
    <w:rsid w:val="00765F7D"/>
    <w:rsid w:val="00766F1B"/>
    <w:rsid w:val="00767ABB"/>
    <w:rsid w:val="00767C4D"/>
    <w:rsid w:val="00770644"/>
    <w:rsid w:val="0077313C"/>
    <w:rsid w:val="0077430E"/>
    <w:rsid w:val="0077589C"/>
    <w:rsid w:val="00777092"/>
    <w:rsid w:val="00783587"/>
    <w:rsid w:val="00784D39"/>
    <w:rsid w:val="00785135"/>
    <w:rsid w:val="007854C9"/>
    <w:rsid w:val="007861C3"/>
    <w:rsid w:val="00786F3C"/>
    <w:rsid w:val="00787919"/>
    <w:rsid w:val="00787ED1"/>
    <w:rsid w:val="00790D33"/>
    <w:rsid w:val="00792EFA"/>
    <w:rsid w:val="00796547"/>
    <w:rsid w:val="007A05CF"/>
    <w:rsid w:val="007A72E6"/>
    <w:rsid w:val="007B206E"/>
    <w:rsid w:val="007B3594"/>
    <w:rsid w:val="007C29C2"/>
    <w:rsid w:val="007C3FA1"/>
    <w:rsid w:val="007C4DC8"/>
    <w:rsid w:val="007C5918"/>
    <w:rsid w:val="007C5B26"/>
    <w:rsid w:val="007D1847"/>
    <w:rsid w:val="007D4745"/>
    <w:rsid w:val="007D5557"/>
    <w:rsid w:val="007D5709"/>
    <w:rsid w:val="007D75F9"/>
    <w:rsid w:val="007E286E"/>
    <w:rsid w:val="007E3CBE"/>
    <w:rsid w:val="007E5116"/>
    <w:rsid w:val="007E52FE"/>
    <w:rsid w:val="007F0F49"/>
    <w:rsid w:val="007F499B"/>
    <w:rsid w:val="007F50FA"/>
    <w:rsid w:val="007F6D5B"/>
    <w:rsid w:val="007F7D29"/>
    <w:rsid w:val="00801F0B"/>
    <w:rsid w:val="00803457"/>
    <w:rsid w:val="00805985"/>
    <w:rsid w:val="008144EC"/>
    <w:rsid w:val="00814688"/>
    <w:rsid w:val="00816D0A"/>
    <w:rsid w:val="00820960"/>
    <w:rsid w:val="0082109E"/>
    <w:rsid w:val="00821764"/>
    <w:rsid w:val="0082286F"/>
    <w:rsid w:val="00824AA1"/>
    <w:rsid w:val="00827704"/>
    <w:rsid w:val="00831F73"/>
    <w:rsid w:val="00833C27"/>
    <w:rsid w:val="00836A58"/>
    <w:rsid w:val="0084142D"/>
    <w:rsid w:val="00841C12"/>
    <w:rsid w:val="00843684"/>
    <w:rsid w:val="00844FC0"/>
    <w:rsid w:val="00845AE3"/>
    <w:rsid w:val="008470AD"/>
    <w:rsid w:val="00850074"/>
    <w:rsid w:val="008537CB"/>
    <w:rsid w:val="008655D0"/>
    <w:rsid w:val="00865661"/>
    <w:rsid w:val="008709CE"/>
    <w:rsid w:val="00871EE3"/>
    <w:rsid w:val="008729D6"/>
    <w:rsid w:val="00872AF2"/>
    <w:rsid w:val="00874567"/>
    <w:rsid w:val="008759D3"/>
    <w:rsid w:val="00881979"/>
    <w:rsid w:val="00883ACE"/>
    <w:rsid w:val="00884706"/>
    <w:rsid w:val="00884A68"/>
    <w:rsid w:val="008861FF"/>
    <w:rsid w:val="0088691C"/>
    <w:rsid w:val="00890726"/>
    <w:rsid w:val="00890BE0"/>
    <w:rsid w:val="00892D2B"/>
    <w:rsid w:val="00896CAF"/>
    <w:rsid w:val="00897A60"/>
    <w:rsid w:val="008A0357"/>
    <w:rsid w:val="008A4100"/>
    <w:rsid w:val="008C6D2B"/>
    <w:rsid w:val="008D170B"/>
    <w:rsid w:val="008D2412"/>
    <w:rsid w:val="008D3A09"/>
    <w:rsid w:val="008D5825"/>
    <w:rsid w:val="008D5E5F"/>
    <w:rsid w:val="008D66AB"/>
    <w:rsid w:val="008D71B2"/>
    <w:rsid w:val="008E41DA"/>
    <w:rsid w:val="008E59B8"/>
    <w:rsid w:val="008E631E"/>
    <w:rsid w:val="008E72A7"/>
    <w:rsid w:val="008F066E"/>
    <w:rsid w:val="008F1193"/>
    <w:rsid w:val="008F12C9"/>
    <w:rsid w:val="008F2452"/>
    <w:rsid w:val="008F7BE4"/>
    <w:rsid w:val="009012D8"/>
    <w:rsid w:val="00906302"/>
    <w:rsid w:val="00907EE2"/>
    <w:rsid w:val="00907FC8"/>
    <w:rsid w:val="0091023B"/>
    <w:rsid w:val="00911356"/>
    <w:rsid w:val="00917123"/>
    <w:rsid w:val="0091776F"/>
    <w:rsid w:val="009207E4"/>
    <w:rsid w:val="00923DD5"/>
    <w:rsid w:val="00924204"/>
    <w:rsid w:val="00924AD6"/>
    <w:rsid w:val="009251EF"/>
    <w:rsid w:val="009264DC"/>
    <w:rsid w:val="00926613"/>
    <w:rsid w:val="009302EB"/>
    <w:rsid w:val="00930325"/>
    <w:rsid w:val="00931214"/>
    <w:rsid w:val="009357F6"/>
    <w:rsid w:val="00936D1D"/>
    <w:rsid w:val="00937880"/>
    <w:rsid w:val="00940F47"/>
    <w:rsid w:val="00942598"/>
    <w:rsid w:val="009460EF"/>
    <w:rsid w:val="00950B8E"/>
    <w:rsid w:val="00953FEE"/>
    <w:rsid w:val="00962591"/>
    <w:rsid w:val="00963525"/>
    <w:rsid w:val="00964257"/>
    <w:rsid w:val="00965991"/>
    <w:rsid w:val="00966347"/>
    <w:rsid w:val="00972000"/>
    <w:rsid w:val="00973076"/>
    <w:rsid w:val="00973D78"/>
    <w:rsid w:val="0098039F"/>
    <w:rsid w:val="00993469"/>
    <w:rsid w:val="00994664"/>
    <w:rsid w:val="00995E2D"/>
    <w:rsid w:val="009963CB"/>
    <w:rsid w:val="0099644C"/>
    <w:rsid w:val="00997886"/>
    <w:rsid w:val="009A12EE"/>
    <w:rsid w:val="009A18F8"/>
    <w:rsid w:val="009A201F"/>
    <w:rsid w:val="009A26F0"/>
    <w:rsid w:val="009A2B33"/>
    <w:rsid w:val="009A5868"/>
    <w:rsid w:val="009A7786"/>
    <w:rsid w:val="009A785B"/>
    <w:rsid w:val="009B1607"/>
    <w:rsid w:val="009B1C67"/>
    <w:rsid w:val="009B3CFC"/>
    <w:rsid w:val="009B7739"/>
    <w:rsid w:val="009C4ABE"/>
    <w:rsid w:val="009D0562"/>
    <w:rsid w:val="009D2B46"/>
    <w:rsid w:val="009D3E1F"/>
    <w:rsid w:val="009D4953"/>
    <w:rsid w:val="009D6065"/>
    <w:rsid w:val="009D7254"/>
    <w:rsid w:val="009E1337"/>
    <w:rsid w:val="009E33A2"/>
    <w:rsid w:val="009E3752"/>
    <w:rsid w:val="009E3F4C"/>
    <w:rsid w:val="009E6042"/>
    <w:rsid w:val="009E6A4B"/>
    <w:rsid w:val="009F009C"/>
    <w:rsid w:val="009F0735"/>
    <w:rsid w:val="009F10A1"/>
    <w:rsid w:val="009F4028"/>
    <w:rsid w:val="009F4AA6"/>
    <w:rsid w:val="009F5C54"/>
    <w:rsid w:val="00A00C2F"/>
    <w:rsid w:val="00A0273D"/>
    <w:rsid w:val="00A0754C"/>
    <w:rsid w:val="00A10320"/>
    <w:rsid w:val="00A10D4D"/>
    <w:rsid w:val="00A10E07"/>
    <w:rsid w:val="00A12E53"/>
    <w:rsid w:val="00A1329D"/>
    <w:rsid w:val="00A13C67"/>
    <w:rsid w:val="00A146B5"/>
    <w:rsid w:val="00A1508A"/>
    <w:rsid w:val="00A166A8"/>
    <w:rsid w:val="00A20FBD"/>
    <w:rsid w:val="00A20FD7"/>
    <w:rsid w:val="00A22235"/>
    <w:rsid w:val="00A254FC"/>
    <w:rsid w:val="00A26E91"/>
    <w:rsid w:val="00A30330"/>
    <w:rsid w:val="00A31887"/>
    <w:rsid w:val="00A415AC"/>
    <w:rsid w:val="00A4526C"/>
    <w:rsid w:val="00A47FAD"/>
    <w:rsid w:val="00A507B4"/>
    <w:rsid w:val="00A50C90"/>
    <w:rsid w:val="00A52459"/>
    <w:rsid w:val="00A67B80"/>
    <w:rsid w:val="00A70C0E"/>
    <w:rsid w:val="00A75F4B"/>
    <w:rsid w:val="00A80FAA"/>
    <w:rsid w:val="00A83735"/>
    <w:rsid w:val="00A83B4A"/>
    <w:rsid w:val="00A84871"/>
    <w:rsid w:val="00A85F0D"/>
    <w:rsid w:val="00A91A6D"/>
    <w:rsid w:val="00A93437"/>
    <w:rsid w:val="00A942EA"/>
    <w:rsid w:val="00A9475E"/>
    <w:rsid w:val="00A94C44"/>
    <w:rsid w:val="00A96D50"/>
    <w:rsid w:val="00A972CB"/>
    <w:rsid w:val="00A9744B"/>
    <w:rsid w:val="00AA1544"/>
    <w:rsid w:val="00AA3BB5"/>
    <w:rsid w:val="00AA4301"/>
    <w:rsid w:val="00AA638A"/>
    <w:rsid w:val="00AA7FF5"/>
    <w:rsid w:val="00AB06D6"/>
    <w:rsid w:val="00AB104F"/>
    <w:rsid w:val="00AB3422"/>
    <w:rsid w:val="00AB7063"/>
    <w:rsid w:val="00AB7A49"/>
    <w:rsid w:val="00AB7DAE"/>
    <w:rsid w:val="00AC0EF8"/>
    <w:rsid w:val="00AC1CEA"/>
    <w:rsid w:val="00AC2BB9"/>
    <w:rsid w:val="00AC45B6"/>
    <w:rsid w:val="00AC4C1E"/>
    <w:rsid w:val="00AD3F10"/>
    <w:rsid w:val="00AD4DA3"/>
    <w:rsid w:val="00AD4E87"/>
    <w:rsid w:val="00AD5536"/>
    <w:rsid w:val="00AE0286"/>
    <w:rsid w:val="00AE116C"/>
    <w:rsid w:val="00AE1ECD"/>
    <w:rsid w:val="00AE6152"/>
    <w:rsid w:val="00AE6A47"/>
    <w:rsid w:val="00AE7620"/>
    <w:rsid w:val="00AF2414"/>
    <w:rsid w:val="00AF4D47"/>
    <w:rsid w:val="00AF7A64"/>
    <w:rsid w:val="00B00E19"/>
    <w:rsid w:val="00B0210B"/>
    <w:rsid w:val="00B023D7"/>
    <w:rsid w:val="00B03845"/>
    <w:rsid w:val="00B0541B"/>
    <w:rsid w:val="00B070CA"/>
    <w:rsid w:val="00B0737B"/>
    <w:rsid w:val="00B074F3"/>
    <w:rsid w:val="00B124C0"/>
    <w:rsid w:val="00B127EB"/>
    <w:rsid w:val="00B1491B"/>
    <w:rsid w:val="00B149BC"/>
    <w:rsid w:val="00B1500C"/>
    <w:rsid w:val="00B20764"/>
    <w:rsid w:val="00B20F16"/>
    <w:rsid w:val="00B27BE2"/>
    <w:rsid w:val="00B3422E"/>
    <w:rsid w:val="00B346C5"/>
    <w:rsid w:val="00B35A79"/>
    <w:rsid w:val="00B4026C"/>
    <w:rsid w:val="00B428CF"/>
    <w:rsid w:val="00B43A35"/>
    <w:rsid w:val="00B44A5E"/>
    <w:rsid w:val="00B45B39"/>
    <w:rsid w:val="00B5410A"/>
    <w:rsid w:val="00B545F7"/>
    <w:rsid w:val="00B56523"/>
    <w:rsid w:val="00B57DE7"/>
    <w:rsid w:val="00B6066C"/>
    <w:rsid w:val="00B6164F"/>
    <w:rsid w:val="00B63F5F"/>
    <w:rsid w:val="00B6685E"/>
    <w:rsid w:val="00B72686"/>
    <w:rsid w:val="00B73A84"/>
    <w:rsid w:val="00B73E39"/>
    <w:rsid w:val="00B766F2"/>
    <w:rsid w:val="00B77078"/>
    <w:rsid w:val="00B80900"/>
    <w:rsid w:val="00B84305"/>
    <w:rsid w:val="00B84C25"/>
    <w:rsid w:val="00B90DDD"/>
    <w:rsid w:val="00B9274B"/>
    <w:rsid w:val="00B9641F"/>
    <w:rsid w:val="00BA12AF"/>
    <w:rsid w:val="00BA1EF1"/>
    <w:rsid w:val="00BA222C"/>
    <w:rsid w:val="00BA70CE"/>
    <w:rsid w:val="00BB2911"/>
    <w:rsid w:val="00BB3959"/>
    <w:rsid w:val="00BB5EB2"/>
    <w:rsid w:val="00BC4F57"/>
    <w:rsid w:val="00BC7AAD"/>
    <w:rsid w:val="00BC7F23"/>
    <w:rsid w:val="00BD0878"/>
    <w:rsid w:val="00BD27F9"/>
    <w:rsid w:val="00BD5323"/>
    <w:rsid w:val="00BE1DF2"/>
    <w:rsid w:val="00BE373D"/>
    <w:rsid w:val="00BE6AFF"/>
    <w:rsid w:val="00BE70A6"/>
    <w:rsid w:val="00BE7262"/>
    <w:rsid w:val="00BE75EA"/>
    <w:rsid w:val="00BF0237"/>
    <w:rsid w:val="00BF2456"/>
    <w:rsid w:val="00BF4F8E"/>
    <w:rsid w:val="00BF71EE"/>
    <w:rsid w:val="00C0109D"/>
    <w:rsid w:val="00C02203"/>
    <w:rsid w:val="00C02B35"/>
    <w:rsid w:val="00C02CE1"/>
    <w:rsid w:val="00C035D7"/>
    <w:rsid w:val="00C0424E"/>
    <w:rsid w:val="00C04860"/>
    <w:rsid w:val="00C05262"/>
    <w:rsid w:val="00C072EE"/>
    <w:rsid w:val="00C10485"/>
    <w:rsid w:val="00C10DAD"/>
    <w:rsid w:val="00C15F37"/>
    <w:rsid w:val="00C160BC"/>
    <w:rsid w:val="00C23BE3"/>
    <w:rsid w:val="00C27A83"/>
    <w:rsid w:val="00C30382"/>
    <w:rsid w:val="00C313DF"/>
    <w:rsid w:val="00C33FD2"/>
    <w:rsid w:val="00C34F4E"/>
    <w:rsid w:val="00C35D48"/>
    <w:rsid w:val="00C36052"/>
    <w:rsid w:val="00C3714B"/>
    <w:rsid w:val="00C4002A"/>
    <w:rsid w:val="00C44591"/>
    <w:rsid w:val="00C50893"/>
    <w:rsid w:val="00C54312"/>
    <w:rsid w:val="00C554FE"/>
    <w:rsid w:val="00C55AB5"/>
    <w:rsid w:val="00C56367"/>
    <w:rsid w:val="00C57EA5"/>
    <w:rsid w:val="00C603C1"/>
    <w:rsid w:val="00C63B47"/>
    <w:rsid w:val="00C63E0B"/>
    <w:rsid w:val="00C67DE5"/>
    <w:rsid w:val="00C71A17"/>
    <w:rsid w:val="00C74EB9"/>
    <w:rsid w:val="00C76380"/>
    <w:rsid w:val="00C83E7D"/>
    <w:rsid w:val="00C84AAF"/>
    <w:rsid w:val="00C904D5"/>
    <w:rsid w:val="00C9105D"/>
    <w:rsid w:val="00C93C47"/>
    <w:rsid w:val="00C96D4B"/>
    <w:rsid w:val="00CA05F1"/>
    <w:rsid w:val="00CA0CA7"/>
    <w:rsid w:val="00CA273E"/>
    <w:rsid w:val="00CA5B2A"/>
    <w:rsid w:val="00CA5F24"/>
    <w:rsid w:val="00CB0A92"/>
    <w:rsid w:val="00CB0BFF"/>
    <w:rsid w:val="00CB253A"/>
    <w:rsid w:val="00CB3472"/>
    <w:rsid w:val="00CC068A"/>
    <w:rsid w:val="00CC1B49"/>
    <w:rsid w:val="00CC5865"/>
    <w:rsid w:val="00CC6C95"/>
    <w:rsid w:val="00CD526E"/>
    <w:rsid w:val="00CE0576"/>
    <w:rsid w:val="00CE1E1F"/>
    <w:rsid w:val="00CE3A79"/>
    <w:rsid w:val="00CF007D"/>
    <w:rsid w:val="00CF7167"/>
    <w:rsid w:val="00CF7246"/>
    <w:rsid w:val="00D00E45"/>
    <w:rsid w:val="00D023FC"/>
    <w:rsid w:val="00D02EE3"/>
    <w:rsid w:val="00D03316"/>
    <w:rsid w:val="00D05647"/>
    <w:rsid w:val="00D058A1"/>
    <w:rsid w:val="00D060A6"/>
    <w:rsid w:val="00D06E55"/>
    <w:rsid w:val="00D12F19"/>
    <w:rsid w:val="00D1313F"/>
    <w:rsid w:val="00D1485D"/>
    <w:rsid w:val="00D14C9E"/>
    <w:rsid w:val="00D17544"/>
    <w:rsid w:val="00D2001D"/>
    <w:rsid w:val="00D203DC"/>
    <w:rsid w:val="00D20E05"/>
    <w:rsid w:val="00D22F84"/>
    <w:rsid w:val="00D2475C"/>
    <w:rsid w:val="00D24B64"/>
    <w:rsid w:val="00D27183"/>
    <w:rsid w:val="00D309E9"/>
    <w:rsid w:val="00D313BC"/>
    <w:rsid w:val="00D325C1"/>
    <w:rsid w:val="00D32FFB"/>
    <w:rsid w:val="00D40130"/>
    <w:rsid w:val="00D423CE"/>
    <w:rsid w:val="00D43077"/>
    <w:rsid w:val="00D44E34"/>
    <w:rsid w:val="00D51233"/>
    <w:rsid w:val="00D520CC"/>
    <w:rsid w:val="00D53B11"/>
    <w:rsid w:val="00D5428F"/>
    <w:rsid w:val="00D57075"/>
    <w:rsid w:val="00D604C2"/>
    <w:rsid w:val="00D61D50"/>
    <w:rsid w:val="00D62E06"/>
    <w:rsid w:val="00D6417F"/>
    <w:rsid w:val="00D6529B"/>
    <w:rsid w:val="00D65447"/>
    <w:rsid w:val="00D66E1F"/>
    <w:rsid w:val="00D67A04"/>
    <w:rsid w:val="00D70872"/>
    <w:rsid w:val="00D70E47"/>
    <w:rsid w:val="00D72B3C"/>
    <w:rsid w:val="00D74DFA"/>
    <w:rsid w:val="00D77398"/>
    <w:rsid w:val="00D82B46"/>
    <w:rsid w:val="00D838E3"/>
    <w:rsid w:val="00D842A1"/>
    <w:rsid w:val="00D8540A"/>
    <w:rsid w:val="00D8651F"/>
    <w:rsid w:val="00D86C3A"/>
    <w:rsid w:val="00D9145F"/>
    <w:rsid w:val="00D941F8"/>
    <w:rsid w:val="00D95A24"/>
    <w:rsid w:val="00D95B59"/>
    <w:rsid w:val="00DA298E"/>
    <w:rsid w:val="00DA5B05"/>
    <w:rsid w:val="00DA7515"/>
    <w:rsid w:val="00DB6315"/>
    <w:rsid w:val="00DC178F"/>
    <w:rsid w:val="00DC3FB7"/>
    <w:rsid w:val="00DC45D6"/>
    <w:rsid w:val="00DC4E44"/>
    <w:rsid w:val="00DC6287"/>
    <w:rsid w:val="00DC71AD"/>
    <w:rsid w:val="00DD2E9A"/>
    <w:rsid w:val="00DD44E0"/>
    <w:rsid w:val="00DD5C91"/>
    <w:rsid w:val="00DE0614"/>
    <w:rsid w:val="00DE20B1"/>
    <w:rsid w:val="00DE3777"/>
    <w:rsid w:val="00DE3B67"/>
    <w:rsid w:val="00DE4570"/>
    <w:rsid w:val="00DF0921"/>
    <w:rsid w:val="00DF28B9"/>
    <w:rsid w:val="00DF6C76"/>
    <w:rsid w:val="00DF6E0A"/>
    <w:rsid w:val="00E00981"/>
    <w:rsid w:val="00E00E55"/>
    <w:rsid w:val="00E0108F"/>
    <w:rsid w:val="00E01250"/>
    <w:rsid w:val="00E0276E"/>
    <w:rsid w:val="00E0411D"/>
    <w:rsid w:val="00E04F03"/>
    <w:rsid w:val="00E13012"/>
    <w:rsid w:val="00E133EF"/>
    <w:rsid w:val="00E135FA"/>
    <w:rsid w:val="00E154A4"/>
    <w:rsid w:val="00E16C7E"/>
    <w:rsid w:val="00E217C4"/>
    <w:rsid w:val="00E223F0"/>
    <w:rsid w:val="00E240AE"/>
    <w:rsid w:val="00E25776"/>
    <w:rsid w:val="00E25C01"/>
    <w:rsid w:val="00E26689"/>
    <w:rsid w:val="00E34F13"/>
    <w:rsid w:val="00E35D34"/>
    <w:rsid w:val="00E37109"/>
    <w:rsid w:val="00E37338"/>
    <w:rsid w:val="00E41D9D"/>
    <w:rsid w:val="00E43664"/>
    <w:rsid w:val="00E44FFB"/>
    <w:rsid w:val="00E51D5F"/>
    <w:rsid w:val="00E51E18"/>
    <w:rsid w:val="00E52D01"/>
    <w:rsid w:val="00E53F5A"/>
    <w:rsid w:val="00E61DC4"/>
    <w:rsid w:val="00E62CEC"/>
    <w:rsid w:val="00E65178"/>
    <w:rsid w:val="00E653B7"/>
    <w:rsid w:val="00E66698"/>
    <w:rsid w:val="00E678E6"/>
    <w:rsid w:val="00E800CA"/>
    <w:rsid w:val="00E8111F"/>
    <w:rsid w:val="00E81798"/>
    <w:rsid w:val="00E81846"/>
    <w:rsid w:val="00E851E3"/>
    <w:rsid w:val="00E86413"/>
    <w:rsid w:val="00E90306"/>
    <w:rsid w:val="00E90B4A"/>
    <w:rsid w:val="00E91A07"/>
    <w:rsid w:val="00E93BEC"/>
    <w:rsid w:val="00E94629"/>
    <w:rsid w:val="00E949E3"/>
    <w:rsid w:val="00E95682"/>
    <w:rsid w:val="00EA3AA5"/>
    <w:rsid w:val="00EA49B2"/>
    <w:rsid w:val="00EA5CD8"/>
    <w:rsid w:val="00EA624C"/>
    <w:rsid w:val="00EA671A"/>
    <w:rsid w:val="00EB12ED"/>
    <w:rsid w:val="00EB2DD6"/>
    <w:rsid w:val="00EB363F"/>
    <w:rsid w:val="00EB3AA5"/>
    <w:rsid w:val="00EB45B9"/>
    <w:rsid w:val="00EB7FCD"/>
    <w:rsid w:val="00EC1362"/>
    <w:rsid w:val="00EC5D63"/>
    <w:rsid w:val="00EC7580"/>
    <w:rsid w:val="00EC7F80"/>
    <w:rsid w:val="00ED0F53"/>
    <w:rsid w:val="00ED4661"/>
    <w:rsid w:val="00ED5C98"/>
    <w:rsid w:val="00ED7396"/>
    <w:rsid w:val="00EE0295"/>
    <w:rsid w:val="00EE06E9"/>
    <w:rsid w:val="00EE1244"/>
    <w:rsid w:val="00EE17E8"/>
    <w:rsid w:val="00EE312A"/>
    <w:rsid w:val="00EE7EE3"/>
    <w:rsid w:val="00EF152B"/>
    <w:rsid w:val="00EF5ABC"/>
    <w:rsid w:val="00F003D5"/>
    <w:rsid w:val="00F040D9"/>
    <w:rsid w:val="00F10DE2"/>
    <w:rsid w:val="00F1261D"/>
    <w:rsid w:val="00F12737"/>
    <w:rsid w:val="00F15958"/>
    <w:rsid w:val="00F15D2C"/>
    <w:rsid w:val="00F1628C"/>
    <w:rsid w:val="00F164A1"/>
    <w:rsid w:val="00F212F0"/>
    <w:rsid w:val="00F2548C"/>
    <w:rsid w:val="00F26BB2"/>
    <w:rsid w:val="00F307EF"/>
    <w:rsid w:val="00F30DE2"/>
    <w:rsid w:val="00F32A5F"/>
    <w:rsid w:val="00F32B9D"/>
    <w:rsid w:val="00F35E83"/>
    <w:rsid w:val="00F36628"/>
    <w:rsid w:val="00F37995"/>
    <w:rsid w:val="00F42FDA"/>
    <w:rsid w:val="00F43FAA"/>
    <w:rsid w:val="00F46EA4"/>
    <w:rsid w:val="00F47BB3"/>
    <w:rsid w:val="00F47E0C"/>
    <w:rsid w:val="00F53F00"/>
    <w:rsid w:val="00F55462"/>
    <w:rsid w:val="00F5684B"/>
    <w:rsid w:val="00F573B7"/>
    <w:rsid w:val="00F61360"/>
    <w:rsid w:val="00F621DF"/>
    <w:rsid w:val="00F6246A"/>
    <w:rsid w:val="00F62595"/>
    <w:rsid w:val="00F647C1"/>
    <w:rsid w:val="00F70980"/>
    <w:rsid w:val="00F7412B"/>
    <w:rsid w:val="00F806EC"/>
    <w:rsid w:val="00F9066F"/>
    <w:rsid w:val="00F956CE"/>
    <w:rsid w:val="00FA01CE"/>
    <w:rsid w:val="00FA06F6"/>
    <w:rsid w:val="00FA14DF"/>
    <w:rsid w:val="00FA7C9F"/>
    <w:rsid w:val="00FB0857"/>
    <w:rsid w:val="00FB15B4"/>
    <w:rsid w:val="00FB4E5D"/>
    <w:rsid w:val="00FC099C"/>
    <w:rsid w:val="00FC22E9"/>
    <w:rsid w:val="00FC414B"/>
    <w:rsid w:val="00FC68F8"/>
    <w:rsid w:val="00FD05B2"/>
    <w:rsid w:val="00FD1409"/>
    <w:rsid w:val="00FD2E05"/>
    <w:rsid w:val="00FD494E"/>
    <w:rsid w:val="00FD6047"/>
    <w:rsid w:val="00FD6223"/>
    <w:rsid w:val="00FE7153"/>
    <w:rsid w:val="00FF18A9"/>
    <w:rsid w:val="00FF50BC"/>
    <w:rsid w:val="00FF5842"/>
    <w:rsid w:val="00FF5AF2"/>
    <w:rsid w:val="00FF6192"/>
    <w:rsid w:val="00FF6527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463B4DD-CDF2-4677-8833-5CE5E1CD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10A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rFonts w:ascii="方正仿宋_GBK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styleId="a4">
    <w:name w:val="footer"/>
    <w:basedOn w:val="a"/>
    <w:link w:val="Char"/>
    <w:uiPriority w:val="99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character" w:styleId="a5">
    <w:name w:val="page number"/>
    <w:basedOn w:val="a0"/>
  </w:style>
  <w:style w:type="paragraph" w:customStyle="1" w:styleId="a6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rPr>
      <w:rFonts w:eastAsia="方正黑体_GBK"/>
    </w:rPr>
  </w:style>
  <w:style w:type="paragraph" w:customStyle="1" w:styleId="a7">
    <w:name w:val="密级"/>
    <w:basedOn w:val="a"/>
    <w:pPr>
      <w:adjustRightInd w:val="0"/>
      <w:spacing w:line="425" w:lineRule="atLeast"/>
      <w:ind w:firstLine="0"/>
      <w:jc w:val="right"/>
    </w:pPr>
    <w:rPr>
      <w:rFonts w:ascii="黑体" w:eastAsia="黑体"/>
      <w:sz w:val="30"/>
    </w:rPr>
  </w:style>
  <w:style w:type="paragraph" w:styleId="a8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customStyle="1" w:styleId="a9">
    <w:name w:val="主题词"/>
    <w:basedOn w:val="a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a">
    <w:name w:val="抄送栏"/>
    <w:basedOn w:val="a"/>
    <w:pPr>
      <w:adjustRightInd w:val="0"/>
      <w:snapToGrid/>
      <w:spacing w:line="454" w:lineRule="exact"/>
      <w:ind w:left="1310" w:right="357" w:hanging="953"/>
    </w:pPr>
  </w:style>
  <w:style w:type="paragraph" w:customStyle="1" w:styleId="ab">
    <w:name w:val="线型"/>
    <w:basedOn w:val="aa"/>
    <w:pPr>
      <w:spacing w:line="240" w:lineRule="auto"/>
      <w:ind w:left="0" w:firstLine="0"/>
      <w:jc w:val="center"/>
    </w:pPr>
    <w:rPr>
      <w:sz w:val="21"/>
    </w:rPr>
  </w:style>
  <w:style w:type="paragraph" w:customStyle="1" w:styleId="ac">
    <w:name w:val="印发栏"/>
    <w:basedOn w:val="a8"/>
    <w:pPr>
      <w:tabs>
        <w:tab w:val="right" w:pos="8465"/>
      </w:tabs>
      <w:spacing w:line="454" w:lineRule="exact"/>
      <w:ind w:left="357" w:right="357"/>
    </w:pPr>
    <w:rPr>
      <w:spacing w:val="0"/>
    </w:rPr>
  </w:style>
  <w:style w:type="paragraph" w:customStyle="1" w:styleId="ad">
    <w:name w:val="印数"/>
    <w:basedOn w:val="ac"/>
    <w:pPr>
      <w:spacing w:line="400" w:lineRule="exact"/>
      <w:ind w:left="0" w:right="0"/>
      <w:jc w:val="right"/>
    </w:pPr>
  </w:style>
  <w:style w:type="paragraph" w:customStyle="1" w:styleId="ae">
    <w:name w:val="附件栏"/>
    <w:basedOn w:val="a"/>
  </w:style>
  <w:style w:type="character" w:customStyle="1" w:styleId="Char">
    <w:name w:val="页脚 Char"/>
    <w:link w:val="a4"/>
    <w:uiPriority w:val="99"/>
    <w:rsid w:val="00B72686"/>
    <w:rPr>
      <w:rFonts w:eastAsia="方正仿宋_GBK"/>
      <w:snapToGrid w:val="0"/>
      <w:sz w:val="28"/>
      <w:lang w:val="en-US" w:eastAsia="zh-CN" w:bidi="ar-SA"/>
    </w:rPr>
  </w:style>
  <w:style w:type="paragraph" w:customStyle="1" w:styleId="af">
    <w:name w:val="紧急程度"/>
    <w:basedOn w:val="a7"/>
    <w:pPr>
      <w:overflowPunct w:val="0"/>
      <w:spacing w:line="500" w:lineRule="atLeast"/>
    </w:pPr>
    <w:rPr>
      <w:rFonts w:ascii="汉鼎简黑体" w:eastAsia="汉鼎简黑体"/>
      <w:sz w:val="32"/>
    </w:rPr>
  </w:style>
  <w:style w:type="paragraph" w:customStyle="1" w:styleId="af0">
    <w:name w:val="文头"/>
    <w:basedOn w:val="ab"/>
    <w:pPr>
      <w:overflowPunct w:val="0"/>
      <w:adjustRightInd/>
      <w:snapToGrid w:val="0"/>
      <w:spacing w:before="100" w:line="800" w:lineRule="exact"/>
      <w:jc w:val="distribute"/>
    </w:pPr>
    <w:rPr>
      <w:rFonts w:ascii="方正小标宋_GBK" w:eastAsia="方正小标宋_GBK"/>
      <w:b/>
      <w:color w:val="FF0000"/>
      <w:w w:val="80"/>
      <w:sz w:val="76"/>
    </w:rPr>
  </w:style>
  <w:style w:type="paragraph" w:styleId="af1">
    <w:name w:val="Balloon Text"/>
    <w:basedOn w:val="a"/>
    <w:semiHidden/>
    <w:rsid w:val="00395BA1"/>
    <w:rPr>
      <w:sz w:val="18"/>
      <w:szCs w:val="18"/>
    </w:rPr>
  </w:style>
  <w:style w:type="paragraph" w:styleId="af2">
    <w:name w:val="Body Text"/>
    <w:basedOn w:val="a"/>
    <w:link w:val="Char0"/>
    <w:rsid w:val="00172262"/>
    <w:pPr>
      <w:autoSpaceDE/>
      <w:autoSpaceDN/>
      <w:snapToGrid/>
      <w:spacing w:before="60" w:line="288" w:lineRule="auto"/>
      <w:ind w:firstLine="0"/>
    </w:pPr>
    <w:rPr>
      <w:rFonts w:ascii="仿宋_GB2312" w:eastAsia="宋体"/>
      <w:b/>
      <w:snapToGrid/>
      <w:kern w:val="2"/>
      <w:sz w:val="28"/>
      <w:szCs w:val="24"/>
      <w:lang w:val="x-none" w:eastAsia="x-none"/>
    </w:rPr>
  </w:style>
  <w:style w:type="character" w:customStyle="1" w:styleId="Char0">
    <w:name w:val="正文文本 Char"/>
    <w:link w:val="af2"/>
    <w:rsid w:val="00172262"/>
    <w:rPr>
      <w:rFonts w:ascii="仿宋_GB2312"/>
      <w:b/>
      <w:kern w:val="2"/>
      <w:sz w:val="28"/>
      <w:szCs w:val="24"/>
    </w:rPr>
  </w:style>
  <w:style w:type="paragraph" w:styleId="af3">
    <w:name w:val="Revision"/>
    <w:hidden/>
    <w:uiPriority w:val="99"/>
    <w:semiHidden/>
    <w:rsid w:val="00217832"/>
    <w:rPr>
      <w:rFonts w:eastAsia="方正仿宋_GBK"/>
      <w:snapToGrid w:val="0"/>
      <w:sz w:val="32"/>
    </w:rPr>
  </w:style>
  <w:style w:type="paragraph" w:styleId="af4">
    <w:name w:val="footnote text"/>
    <w:basedOn w:val="a"/>
    <w:link w:val="Char1"/>
    <w:rsid w:val="00931214"/>
    <w:pPr>
      <w:jc w:val="left"/>
    </w:pPr>
    <w:rPr>
      <w:sz w:val="18"/>
      <w:szCs w:val="18"/>
      <w:lang w:val="x-none" w:eastAsia="x-none"/>
    </w:rPr>
  </w:style>
  <w:style w:type="character" w:customStyle="1" w:styleId="Char1">
    <w:name w:val="脚注文本 Char"/>
    <w:link w:val="af4"/>
    <w:rsid w:val="00931214"/>
    <w:rPr>
      <w:rFonts w:eastAsia="方正仿宋_GBK"/>
      <w:snapToGrid w:val="0"/>
      <w:sz w:val="18"/>
      <w:szCs w:val="18"/>
    </w:rPr>
  </w:style>
  <w:style w:type="character" w:styleId="af5">
    <w:name w:val="footnote reference"/>
    <w:rsid w:val="00931214"/>
    <w:rPr>
      <w:vertAlign w:val="superscript"/>
    </w:rPr>
  </w:style>
  <w:style w:type="table" w:styleId="af6">
    <w:name w:val="Table Grid"/>
    <w:basedOn w:val="a1"/>
    <w:rsid w:val="00AA63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6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7397">
          <w:marLeft w:val="240"/>
          <w:marRight w:val="75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9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9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67914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02507">
          <w:marLeft w:val="240"/>
          <w:marRight w:val="75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5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9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8629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5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85524">
          <w:marLeft w:val="240"/>
          <w:marRight w:val="75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8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30465;&#31185;&#25216;&#21381;&#25991;&#20214;&#27169;&#26495;2010&#29256;\4&#30465;&#31185;&#25216;&#21381;&#32852;&#21512;&#21457;&#25991;&#27169;&#26495;2010&#29256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259F6-4C8E-4E3D-8345-9D6EC08BB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4省科技厅联合发文模板2010版.dot</Template>
  <TotalTime>40</TotalTime>
  <Pages>8</Pages>
  <Words>910</Words>
  <Characters>879</Characters>
  <Application>Microsoft Office Word</Application>
  <DocSecurity>0</DocSecurity>
  <Lines>7</Lines>
  <Paragraphs>3</Paragraphs>
  <ScaleCrop>false</ScaleCrop>
  <Company>wyk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苏科办联合发文</dc:title>
  <dc:subject/>
  <dc:creator>微软用户</dc:creator>
  <cp:keywords/>
  <cp:lastModifiedBy>Administrator</cp:lastModifiedBy>
  <cp:revision>29</cp:revision>
  <cp:lastPrinted>2012-02-14T06:45:00Z</cp:lastPrinted>
  <dcterms:created xsi:type="dcterms:W3CDTF">2014-11-14T06:11:00Z</dcterms:created>
  <dcterms:modified xsi:type="dcterms:W3CDTF">2014-11-14T07:13:00Z</dcterms:modified>
</cp:coreProperties>
</file>